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E7E9DF" w14:textId="77777777" w:rsidR="00A50333" w:rsidRDefault="00A50333" w:rsidP="00AF655B">
      <w:pPr>
        <w:pStyle w:val="H1"/>
      </w:pPr>
      <w:bookmarkStart w:id="0" w:name="_GoBack"/>
      <w:bookmarkEnd w:id="0"/>
      <w:r w:rsidRPr="45AD0C92">
        <w:t>Setting up Your Camera</w:t>
      </w:r>
    </w:p>
    <w:p w14:paraId="6603D625" w14:textId="77777777" w:rsidR="00A50333" w:rsidRPr="000F0709" w:rsidRDefault="00A50333" w:rsidP="00AF655B">
      <w:pPr>
        <w:pStyle w:val="introparagraph"/>
      </w:pPr>
      <w:r w:rsidRPr="45AD0C92">
        <w:t>Knowing how to set your camera will give you the ultimate control over the look and feel of your photos. Changing simple settings like your aperture and ISO will allow you to control things like the depth of field, exposure, and image size and quality—all essential to creating high-quality brand-style photography.</w:t>
      </w:r>
    </w:p>
    <w:p w14:paraId="43DC51CB" w14:textId="77777777" w:rsidR="00A50333" w:rsidRPr="009E4236" w:rsidRDefault="00A50333" w:rsidP="00AF655B">
      <w:pPr>
        <w:pStyle w:val="H2Rockwell"/>
      </w:pPr>
      <w:r w:rsidRPr="009E4236">
        <w:t>Camera Modes</w:t>
      </w:r>
    </w:p>
    <w:p w14:paraId="763AB787" w14:textId="77777777" w:rsidR="00A50333" w:rsidRDefault="00A50333" w:rsidP="00AF655B">
      <w:pPr>
        <w:pStyle w:val="bodycopy"/>
      </w:pPr>
      <w:r w:rsidRPr="45AD0C92">
        <w:t xml:space="preserve">Choosing your camera mode is the first step in setting your camera. By using a setting other than Auto, you are making creative decisions that will allow better control of the outcome of your photo. The four most commonly used modes (other than Auto) are Manual, Aperture Priority, Shutter Priority, and Program. </w:t>
      </w:r>
    </w:p>
    <w:p w14:paraId="19D4CF6F" w14:textId="77777777" w:rsidR="00A50333" w:rsidRDefault="00A50333" w:rsidP="00AF655B">
      <w:pPr>
        <w:pStyle w:val="Subtitle"/>
        <w:spacing w:before="240"/>
      </w:pPr>
      <w:r w:rsidRPr="45AD0C92">
        <w:t>Putting this into practice:</w:t>
      </w:r>
    </w:p>
    <w:p w14:paraId="142695EA" w14:textId="77777777" w:rsidR="00A50333" w:rsidRDefault="00A50333" w:rsidP="00AF655B">
      <w:pPr>
        <w:pStyle w:val="bodycopy"/>
      </w:pPr>
      <w:r w:rsidRPr="45AD0C92">
        <w:t>Before you do anything, ensure your battery is charged and memory card is clear and inserted in camera.</w:t>
      </w:r>
    </w:p>
    <w:p w14:paraId="0F2AB1B3" w14:textId="77777777" w:rsidR="00A50333" w:rsidRDefault="00A50333" w:rsidP="00785A87">
      <w:pPr>
        <w:pStyle w:val="bodycopy"/>
        <w:numPr>
          <w:ilvl w:val="0"/>
          <w:numId w:val="26"/>
        </w:numPr>
        <w:ind w:left="648"/>
      </w:pPr>
      <w:r w:rsidRPr="7DB8FC7C">
        <w:t xml:space="preserve">Each camera has a different way to set a camera’s mode. It may be located in your camera's menu or on a dial on the exterior of your camera. </w:t>
      </w:r>
    </w:p>
    <w:p w14:paraId="73EFE316" w14:textId="77777777" w:rsidR="00A50333" w:rsidRDefault="00A50333" w:rsidP="00785A87">
      <w:pPr>
        <w:pStyle w:val="bodycopy"/>
        <w:numPr>
          <w:ilvl w:val="0"/>
          <w:numId w:val="26"/>
        </w:numPr>
        <w:ind w:left="648"/>
      </w:pPr>
      <w:r w:rsidRPr="45AD0C92">
        <w:t xml:space="preserve">Selecting Manual (M) or Aperture Priority (A) will give you complete creative control over your camera’s exposure settings. </w:t>
      </w:r>
    </w:p>
    <w:p w14:paraId="54E7B2A2" w14:textId="5ECCFE65" w:rsidR="00A50333" w:rsidRDefault="00A50333" w:rsidP="00785A87">
      <w:pPr>
        <w:pStyle w:val="bodycopy"/>
        <w:numPr>
          <w:ilvl w:val="1"/>
          <w:numId w:val="26"/>
        </w:numPr>
        <w:ind w:left="1080"/>
      </w:pPr>
      <w:r w:rsidRPr="45AD0C92">
        <w:t xml:space="preserve">Manual (M)—manually set ISO, aperture, and shutter speed to achieve proper exposure. </w:t>
      </w:r>
    </w:p>
    <w:p w14:paraId="57BCE391" w14:textId="79484A18" w:rsidR="00A50333" w:rsidRPr="00FB5E63" w:rsidRDefault="00785A87" w:rsidP="00785A87">
      <w:pPr>
        <w:pStyle w:val="Subtitle"/>
      </w:pPr>
      <w:r>
        <w:rPr>
          <w:noProof/>
        </w:rPr>
        <mc:AlternateContent>
          <mc:Choice Requires="wps">
            <w:drawing>
              <wp:anchor distT="0" distB="0" distL="114300" distR="114300" simplePos="0" relativeHeight="251677696" behindDoc="1" locked="0" layoutInCell="1" allowOverlap="1" wp14:anchorId="78A25744" wp14:editId="0A3222AB">
                <wp:simplePos x="0" y="0"/>
                <wp:positionH relativeFrom="column">
                  <wp:posOffset>-165735</wp:posOffset>
                </wp:positionH>
                <wp:positionV relativeFrom="paragraph">
                  <wp:posOffset>59267</wp:posOffset>
                </wp:positionV>
                <wp:extent cx="6553200" cy="456565"/>
                <wp:effectExtent l="0" t="0" r="25400" b="26035"/>
                <wp:wrapNone/>
                <wp:docPr id="57" name="Rectangle 57"/>
                <wp:cNvGraphicFramePr/>
                <a:graphic xmlns:a="http://schemas.openxmlformats.org/drawingml/2006/main">
                  <a:graphicData uri="http://schemas.microsoft.com/office/word/2010/wordprocessingShape">
                    <wps:wsp>
                      <wps:cNvSpPr/>
                      <wps:spPr>
                        <a:xfrm>
                          <a:off x="0" y="0"/>
                          <a:ext cx="6553200" cy="4565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773B06" id="Rectangle 57" o:spid="_x0000_s1026" style="position:absolute;margin-left:-13.05pt;margin-top:4.65pt;width:516pt;height:35.9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" fillcolor="white [3201]" strokecolor="black [3200]" strokeweight="1pt"/>
            </w:pict>
          </mc:Fallback>
        </mc:AlternateContent>
      </w:r>
      <w:r w:rsidR="00A50333" w:rsidRPr="45AD0C92">
        <w:t>TIP: When you are in Manual (M) mode, the exposure meter signifies when exposure is properly balanced.</w:t>
      </w:r>
    </w:p>
    <w:p w14:paraId="04730F0A" w14:textId="14DB3027" w:rsidR="00A50333" w:rsidRPr="009E4236" w:rsidRDefault="00A50333" w:rsidP="00785A87">
      <w:pPr>
        <w:pStyle w:val="bodycopy"/>
        <w:numPr>
          <w:ilvl w:val="1"/>
          <w:numId w:val="26"/>
        </w:numPr>
        <w:ind w:left="1080"/>
      </w:pPr>
      <w:r w:rsidRPr="45AD0C92">
        <w:t>Aperture Priority (A or Av)—manually set ISO and aperture; the camera compensates for shutter speed to achieve proper exposure.</w:t>
      </w:r>
    </w:p>
    <w:p w14:paraId="2E127C61" w14:textId="37D30F93" w:rsidR="00A50333" w:rsidRDefault="00785A87" w:rsidP="00757147">
      <w:pPr>
        <w:pStyle w:val="Subtitle"/>
      </w:pPr>
      <w:r>
        <w:rPr>
          <w:noProof/>
        </w:rPr>
        <mc:AlternateContent>
          <mc:Choice Requires="wps">
            <w:drawing>
              <wp:anchor distT="0" distB="0" distL="114300" distR="114300" simplePos="0" relativeHeight="251673600" behindDoc="1" locked="0" layoutInCell="1" allowOverlap="1" wp14:anchorId="64E940CE" wp14:editId="20EB6CBA">
                <wp:simplePos x="0" y="0"/>
                <wp:positionH relativeFrom="column">
                  <wp:posOffset>-165947</wp:posOffset>
                </wp:positionH>
                <wp:positionV relativeFrom="paragraph">
                  <wp:posOffset>49317</wp:posOffset>
                </wp:positionV>
                <wp:extent cx="6553200" cy="506307"/>
                <wp:effectExtent l="0" t="0" r="25400" b="27305"/>
                <wp:wrapNone/>
                <wp:docPr id="16" name="Rectangle 16"/>
                <wp:cNvGraphicFramePr/>
                <a:graphic xmlns:a="http://schemas.openxmlformats.org/drawingml/2006/main">
                  <a:graphicData uri="http://schemas.microsoft.com/office/word/2010/wordprocessingShape">
                    <wps:wsp>
                      <wps:cNvSpPr/>
                      <wps:spPr>
                        <a:xfrm>
                          <a:off x="0" y="0"/>
                          <a:ext cx="6553200" cy="5063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5D6E3" id="Rectangle 16" o:spid="_x0000_s1026" style="position:absolute;margin-left:-13.05pt;margin-top:3.9pt;width:516pt;height:39.8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" fillcolor="white [3201]" strokecolor="black [3200]" strokeweight="1pt"/>
            </w:pict>
          </mc:Fallback>
        </mc:AlternateContent>
      </w:r>
      <w:r w:rsidR="00A50333" w:rsidRPr="1A604D80">
        <w:t xml:space="preserve">TIP: Nikon, Sony, etc. modes are abbreviated M, A, S, P whereas Canon’s are abbreviated M, Av, </w:t>
      </w:r>
      <w:proofErr w:type="spellStart"/>
      <w:r w:rsidR="00A50333" w:rsidRPr="1A604D80">
        <w:t>Tv</w:t>
      </w:r>
      <w:proofErr w:type="spellEnd"/>
      <w:r w:rsidR="00A50333" w:rsidRPr="1A604D80">
        <w:t xml:space="preserve">, P.  </w:t>
      </w:r>
    </w:p>
    <w:p w14:paraId="163A4EB6" w14:textId="77777777" w:rsidR="00A50333" w:rsidRDefault="00A50333" w:rsidP="00A50333">
      <w:pPr>
        <w:rPr>
          <w:rFonts w:ascii="Avenir Book" w:hAnsi="Avenir Book"/>
          <w:b/>
        </w:rPr>
      </w:pPr>
    </w:p>
    <w:p w14:paraId="55EA5BCE" w14:textId="06FB99CB" w:rsidR="00757147" w:rsidRDefault="00757147">
      <w:pPr>
        <w:rPr>
          <w:rFonts w:ascii="Avenir Book" w:hAnsi="Avenir Book"/>
          <w:b/>
        </w:rPr>
      </w:pPr>
      <w:r>
        <w:rPr>
          <w:rFonts w:ascii="Avenir Book" w:hAnsi="Avenir Book"/>
          <w:b/>
        </w:rPr>
        <w:br w:type="page"/>
      </w:r>
      <w:r w:rsidR="00C944E0">
        <w:rPr>
          <w:noProof/>
        </w:rPr>
        <mc:AlternateContent>
          <mc:Choice Requires="wps">
            <w:drawing>
              <wp:anchor distT="0" distB="0" distL="114300" distR="114300" simplePos="0" relativeHeight="251689984" behindDoc="0" locked="0" layoutInCell="1" allowOverlap="1" wp14:anchorId="7D47AAC7" wp14:editId="416F90AD">
                <wp:simplePos x="0" y="0"/>
                <wp:positionH relativeFrom="column">
                  <wp:posOffset>5232400</wp:posOffset>
                </wp:positionH>
                <wp:positionV relativeFrom="paragraph">
                  <wp:posOffset>875665</wp:posOffset>
                </wp:positionV>
                <wp:extent cx="1833668" cy="2286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3366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FC7AB1" w14:textId="64CBCF2A" w:rsidR="00C944E0" w:rsidRDefault="00C944E0" w:rsidP="00C944E0">
                            <w:pPr>
                              <w:pStyle w:val="footerpagetitleandpagenumber"/>
                            </w:pPr>
                            <w:r>
                              <w:t>CAMERA SETUP   |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47AAC7" id="_x0000_t202" coordsize="21600,21600" o:spt="202" path="m0,0l0,21600,21600,21600,21600,0xe">
                <v:stroke joinstyle="miter"/>
                <v:path gradientshapeok="t" o:connecttype="rect"/>
              </v:shapetype>
              <v:shape id="Text Box 40" o:spid="_x0000_s1026" type="#_x0000_t202" style="position:absolute;margin-left:412pt;margin-top:68.95pt;width:144.4pt;height:1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" filled="f" stroked="f">
                <v:textbox>
                  <w:txbxContent>
                    <w:p w14:paraId="0EFC7AB1" w14:textId="64CBCF2A" w:rsidR="00C944E0" w:rsidRDefault="00C944E0" w:rsidP="00C944E0">
                      <w:pPr>
                        <w:pStyle w:val="footerpagetitleandpagenumber"/>
                      </w:pPr>
                      <w:r>
                        <w:t>CAMERA SETUP   |   PAGE 1</w:t>
                      </w:r>
                    </w:p>
                  </w:txbxContent>
                </v:textbox>
              </v:shape>
            </w:pict>
          </mc:Fallback>
        </mc:AlternateContent>
      </w:r>
    </w:p>
    <w:p w14:paraId="58CDAF65" w14:textId="68FDD146" w:rsidR="00A50333" w:rsidRPr="009E4236" w:rsidRDefault="00A50333" w:rsidP="00FA15F5">
      <w:pPr>
        <w:pStyle w:val="bodycopy"/>
      </w:pPr>
      <w:r w:rsidRPr="009E4236">
        <w:rPr>
          <w:color w:val="000000"/>
          <w:shd w:val="clear" w:color="auto" w:fill="FFFFFF"/>
        </w:rPr>
        <w:lastRenderedPageBreak/>
        <w:t xml:space="preserve">The proper white balance setting on your camera will ensure colors look natural and accurate. </w:t>
      </w:r>
      <w:r w:rsidRPr="7DB8FC7C">
        <w:rPr>
          <w:rFonts w:eastAsia="Avenir Book"/>
        </w:rPr>
        <w:t>Once your whites are true whites, the rest of the colors in the photo will naturally be in the correct balance.</w:t>
      </w:r>
    </w:p>
    <w:p w14:paraId="420E92F0" w14:textId="77777777" w:rsidR="00A50333" w:rsidRDefault="00A50333" w:rsidP="00FA15F5">
      <w:pPr>
        <w:pStyle w:val="Subtitle"/>
      </w:pPr>
      <w:r w:rsidRPr="2CD24AA1">
        <w:t>Putting this into practice:</w:t>
      </w:r>
    </w:p>
    <w:p w14:paraId="4427DE79" w14:textId="4F87FB74" w:rsidR="00A50333" w:rsidRDefault="00A50333" w:rsidP="00785A87">
      <w:pPr>
        <w:pStyle w:val="bodycopy"/>
        <w:numPr>
          <w:ilvl w:val="0"/>
          <w:numId w:val="28"/>
        </w:numPr>
        <w:ind w:left="648"/>
      </w:pPr>
      <w:r w:rsidRPr="45AD0C92">
        <w:t xml:space="preserve">Set white balance (WB) to Auto (AWB). Most DSLRs’ Auto WB is very accurate. </w:t>
      </w:r>
    </w:p>
    <w:p w14:paraId="488EA744" w14:textId="308C456C" w:rsidR="00A50333" w:rsidRDefault="00A50333" w:rsidP="00785A87">
      <w:pPr>
        <w:pStyle w:val="bodycopy"/>
        <w:numPr>
          <w:ilvl w:val="0"/>
          <w:numId w:val="28"/>
        </w:numPr>
        <w:ind w:left="648"/>
      </w:pPr>
      <w:r w:rsidRPr="7DB8FC7C">
        <w:t>Many DSLRs have a WB button on the camera body:</w:t>
      </w:r>
    </w:p>
    <w:p w14:paraId="23B3B758" w14:textId="27078B0F" w:rsidR="00A50333" w:rsidRPr="003E5E00" w:rsidRDefault="00A50333" w:rsidP="00785A87">
      <w:pPr>
        <w:pStyle w:val="bodycopy"/>
        <w:numPr>
          <w:ilvl w:val="1"/>
          <w:numId w:val="28"/>
        </w:numPr>
        <w:ind w:left="1080"/>
      </w:pPr>
      <w:r w:rsidRPr="45AD0C92">
        <w:t xml:space="preserve">Press and hold the WB button and rotate the rear main command dial to scroll through WB icons until you reach AUTO or AWB. </w:t>
      </w:r>
    </w:p>
    <w:p w14:paraId="408D6410" w14:textId="68EDB0D6" w:rsidR="00A50333" w:rsidRPr="003E5E00" w:rsidRDefault="00FA15F5" w:rsidP="00785A87">
      <w:pPr>
        <w:pStyle w:val="bodycopy"/>
        <w:numPr>
          <w:ilvl w:val="1"/>
          <w:numId w:val="28"/>
        </w:numPr>
        <w:ind w:left="1080"/>
      </w:pPr>
      <w:r>
        <w:rPr>
          <w:noProof/>
        </w:rPr>
        <mc:AlternateContent>
          <mc:Choice Requires="wps">
            <w:drawing>
              <wp:anchor distT="0" distB="0" distL="114300" distR="114300" simplePos="0" relativeHeight="251675648" behindDoc="1" locked="0" layoutInCell="1" allowOverlap="1" wp14:anchorId="04A2FE4D" wp14:editId="56948A61">
                <wp:simplePos x="0" y="0"/>
                <wp:positionH relativeFrom="column">
                  <wp:posOffset>-165735</wp:posOffset>
                </wp:positionH>
                <wp:positionV relativeFrom="paragraph">
                  <wp:posOffset>298238</wp:posOffset>
                </wp:positionV>
                <wp:extent cx="6553200" cy="455507"/>
                <wp:effectExtent l="0" t="0" r="25400" b="27305"/>
                <wp:wrapNone/>
                <wp:docPr id="55" name="Rectangle 55"/>
                <wp:cNvGraphicFramePr/>
                <a:graphic xmlns:a="http://schemas.openxmlformats.org/drawingml/2006/main">
                  <a:graphicData uri="http://schemas.microsoft.com/office/word/2010/wordprocessingShape">
                    <wps:wsp>
                      <wps:cNvSpPr/>
                      <wps:spPr>
                        <a:xfrm>
                          <a:off x="0" y="0"/>
                          <a:ext cx="6553200" cy="4555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4C8B5" id="Rectangle 55" o:spid="_x0000_s1026" style="position:absolute;margin-left:-13.05pt;margin-top:23.5pt;width:516pt;height:35.8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" fillcolor="white [3201]" strokecolor="black [3200]" strokeweight="1pt"/>
            </w:pict>
          </mc:Fallback>
        </mc:AlternateContent>
      </w:r>
      <w:r w:rsidR="00A50333" w:rsidRPr="2CD24AA1">
        <w:t>You can also select white balance in your camera’s menu.</w:t>
      </w:r>
    </w:p>
    <w:p w14:paraId="633CE42E" w14:textId="4E73B440" w:rsidR="00A50333" w:rsidRPr="000F0709" w:rsidRDefault="00A50333" w:rsidP="00FA15F5">
      <w:pPr>
        <w:pStyle w:val="Subtitle"/>
      </w:pPr>
      <w:r w:rsidRPr="7DB8FC7C">
        <w:t>TIP: You have several other WB options to choose from if you’d like to experiment.</w:t>
      </w:r>
    </w:p>
    <w:p w14:paraId="091F5F36" w14:textId="0BEC0159" w:rsidR="00DF7A9B" w:rsidRDefault="00030D46" w:rsidP="00DF7A9B">
      <w:pPr>
        <w:rPr>
          <w:rFonts w:ascii="Avenir Book" w:eastAsia="Times New Roman" w:hAnsi="Avenir Book"/>
        </w:rPr>
      </w:pPr>
      <w:r w:rsidRPr="00A67810">
        <w:rPr>
          <w:rFonts w:ascii="Avenir Book" w:eastAsia="Times New Roman" w:hAnsi="Avenir Book"/>
          <w:noProof/>
        </w:rPr>
        <w:drawing>
          <wp:anchor distT="0" distB="274320" distL="114300" distR="114300" simplePos="0" relativeHeight="251710464" behindDoc="0" locked="0" layoutInCell="1" allowOverlap="1" wp14:anchorId="6EB76191" wp14:editId="3B401933">
            <wp:simplePos x="0" y="0"/>
            <wp:positionH relativeFrom="column">
              <wp:posOffset>-16722</wp:posOffset>
            </wp:positionH>
            <wp:positionV relativeFrom="paragraph">
              <wp:posOffset>348615</wp:posOffset>
            </wp:positionV>
            <wp:extent cx="5389245" cy="476123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89245" cy="4761230"/>
                    </a:xfrm>
                    <a:prstGeom prst="rect">
                      <a:avLst/>
                    </a:prstGeom>
                  </pic:spPr>
                </pic:pic>
              </a:graphicData>
            </a:graphic>
            <wp14:sizeRelH relativeFrom="margin">
              <wp14:pctWidth>0</wp14:pctWidth>
            </wp14:sizeRelH>
            <wp14:sizeRelV relativeFrom="margin">
              <wp14:pctHeight>0</wp14:pctHeight>
            </wp14:sizeRelV>
          </wp:anchor>
        </w:drawing>
      </w:r>
      <w:r w:rsidR="00DF7A9B">
        <w:rPr>
          <w:noProof/>
        </w:rPr>
        <mc:AlternateContent>
          <mc:Choice Requires="wps">
            <w:drawing>
              <wp:anchor distT="0" distB="0" distL="114300" distR="114300" simplePos="0" relativeHeight="251703296" behindDoc="0" locked="0" layoutInCell="1" allowOverlap="1" wp14:anchorId="73D2B3CE" wp14:editId="7548DF4B">
                <wp:simplePos x="0" y="0"/>
                <wp:positionH relativeFrom="column">
                  <wp:posOffset>5232400</wp:posOffset>
                </wp:positionH>
                <wp:positionV relativeFrom="paragraph">
                  <wp:posOffset>5320665</wp:posOffset>
                </wp:positionV>
                <wp:extent cx="1833245" cy="228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3324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91A5FC" w14:textId="4C9E3283" w:rsidR="00DF7A9B" w:rsidRDefault="00DF7A9B" w:rsidP="00DF7A9B">
                            <w:pPr>
                              <w:pStyle w:val="footerpagetitleandpagenumber"/>
                            </w:pPr>
                            <w:r>
                              <w:t>CAMERA SETUP   |   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D2B3CE" id="Text Box 2" o:spid="_x0000_s1027" type="#_x0000_t202" style="position:absolute;margin-left:412pt;margin-top:418.95pt;width:144.35pt;height:1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" filled="f" stroked="f">
                <v:textbox>
                  <w:txbxContent>
                    <w:p w14:paraId="6791A5FC" w14:textId="4C9E3283" w:rsidR="00DF7A9B" w:rsidRDefault="00DF7A9B" w:rsidP="00DF7A9B">
                      <w:pPr>
                        <w:pStyle w:val="footerpagetitleandpagenumber"/>
                      </w:pPr>
                      <w:r>
                        <w:t>CAMERA SETUP   |   PAGE 2</w:t>
                      </w:r>
                    </w:p>
                  </w:txbxContent>
                </v:textbox>
              </v:shape>
            </w:pict>
          </mc:Fallback>
        </mc:AlternateContent>
      </w:r>
    </w:p>
    <w:p w14:paraId="1500510F" w14:textId="396298F7" w:rsidR="00A50333" w:rsidRPr="00DF7A9B" w:rsidRDefault="00DF7A9B" w:rsidP="00DF7A9B">
      <w:pPr>
        <w:pStyle w:val="Heading2"/>
        <w:rPr>
          <w:rFonts w:ascii="Avenir Book" w:hAnsi="Avenir Book"/>
        </w:rPr>
      </w:pPr>
      <w:r>
        <w:rPr>
          <w:rFonts w:ascii="Avenir Book" w:hAnsi="Avenir Book"/>
        </w:rPr>
        <w:t>A</w:t>
      </w:r>
      <w:r w:rsidR="00A50333" w:rsidRPr="003E5E00">
        <w:t>uto Focus</w:t>
      </w:r>
    </w:p>
    <w:p w14:paraId="4832629F" w14:textId="77777777" w:rsidR="00A50333" w:rsidRDefault="00A50333" w:rsidP="00785A87">
      <w:pPr>
        <w:pStyle w:val="bodycopy"/>
      </w:pPr>
      <w:r w:rsidRPr="45AD0C92">
        <w:t xml:space="preserve">Selecting the correct auto focus settings will ensure your photos are sharp and in focus. Many cameras will allow the selection of several points in your focal range to pinpoint your subject. </w:t>
      </w:r>
    </w:p>
    <w:p w14:paraId="6AEDBB04" w14:textId="77777777" w:rsidR="00A50333" w:rsidRPr="000F0709" w:rsidRDefault="00A50333" w:rsidP="00785A87">
      <w:pPr>
        <w:pStyle w:val="Subtitle"/>
      </w:pPr>
      <w:r w:rsidRPr="45AD0C92">
        <w:t>Putting this into practice:</w:t>
      </w:r>
    </w:p>
    <w:p w14:paraId="3D2C8A87" w14:textId="77777777" w:rsidR="00A50333" w:rsidRDefault="00A50333" w:rsidP="00785A87">
      <w:pPr>
        <w:pStyle w:val="bodycopy"/>
        <w:numPr>
          <w:ilvl w:val="0"/>
          <w:numId w:val="22"/>
        </w:numPr>
      </w:pPr>
      <w:r w:rsidRPr="45AD0C92">
        <w:t xml:space="preserve">Set your camera body and lens to </w:t>
      </w:r>
      <w:r w:rsidRPr="45AD0C92">
        <w:rPr>
          <w:u w:val="single"/>
        </w:rPr>
        <w:t xml:space="preserve">Auto Focus </w:t>
      </w:r>
      <w:r w:rsidRPr="45AD0C92">
        <w:t xml:space="preserve">(AF). </w:t>
      </w:r>
    </w:p>
    <w:p w14:paraId="70CB4378" w14:textId="77777777" w:rsidR="00A50333" w:rsidRPr="003E5E00" w:rsidRDefault="00A50333" w:rsidP="009868E3">
      <w:pPr>
        <w:pStyle w:val="bodycopy"/>
        <w:numPr>
          <w:ilvl w:val="1"/>
          <w:numId w:val="22"/>
        </w:numPr>
      </w:pPr>
      <w:r w:rsidRPr="45AD0C92">
        <w:t>There are usually switches on the DSLR camera lens and body that are labeled (A/M or AF/M). You should select A or AF to ensure auto focus is on.</w:t>
      </w:r>
    </w:p>
    <w:p w14:paraId="40E8380C" w14:textId="0DB09E3B" w:rsidR="00A50333" w:rsidRPr="003E5E00" w:rsidRDefault="00A50333" w:rsidP="00CC49FB">
      <w:pPr>
        <w:pStyle w:val="bodycopy"/>
        <w:numPr>
          <w:ilvl w:val="0"/>
          <w:numId w:val="22"/>
        </w:numPr>
      </w:pPr>
      <w:r w:rsidRPr="45AD0C92">
        <w:rPr>
          <w:rFonts w:cs="Arial"/>
        </w:rPr>
        <w:t xml:space="preserve">Ensure your auto focus (AF) is set to AF-S (Auto Focus Single Point). You may have to check your user manual to complete this task, as every model is different. </w:t>
      </w:r>
    </w:p>
    <w:p w14:paraId="27BAFC1A" w14:textId="77777777" w:rsidR="00A50333" w:rsidRPr="003E5E00" w:rsidRDefault="00A50333" w:rsidP="00CC49FB">
      <w:pPr>
        <w:pStyle w:val="bodycopy"/>
        <w:numPr>
          <w:ilvl w:val="1"/>
          <w:numId w:val="22"/>
        </w:numPr>
      </w:pPr>
      <w:r w:rsidRPr="45AD0C92">
        <w:rPr>
          <w:rFonts w:cs="Arial"/>
        </w:rPr>
        <w:t>With the AF-S setting selected, your camera should display only one red square focal point (press the shutter halfway down to engage the auto focus function), not multiple focal points.</w:t>
      </w:r>
    </w:p>
    <w:p w14:paraId="3F1C44EB" w14:textId="77777777" w:rsidR="00A50333" w:rsidRDefault="00A50333" w:rsidP="00785A87">
      <w:pPr>
        <w:pStyle w:val="Heading2"/>
        <w:spacing w:before="720"/>
      </w:pPr>
      <w:r w:rsidRPr="45AD0C92">
        <w:t>Quality Settings</w:t>
      </w:r>
    </w:p>
    <w:p w14:paraId="3A8CCD01" w14:textId="77777777" w:rsidR="00A50333" w:rsidRDefault="00A50333" w:rsidP="00A544F7">
      <w:pPr>
        <w:pStyle w:val="bodycopy"/>
      </w:pPr>
      <w:r w:rsidRPr="45AD0C92">
        <w:t>Setting appropriate quality settings is important to ensuring your images are of sufficient resolution and can be used on a variety of platforms and channels as needed.</w:t>
      </w:r>
    </w:p>
    <w:p w14:paraId="39D946E7" w14:textId="77777777" w:rsidR="00A50333" w:rsidRPr="00785A87" w:rsidRDefault="00A50333" w:rsidP="00785A87">
      <w:pPr>
        <w:pStyle w:val="Subtitle"/>
        <w:rPr>
          <w:rStyle w:val="SubtleEmphasis"/>
          <w:i w:val="0"/>
        </w:rPr>
      </w:pPr>
      <w:r w:rsidRPr="00785A87">
        <w:rPr>
          <w:rStyle w:val="SubtleEmphasis"/>
          <w:i w:val="0"/>
        </w:rPr>
        <w:t>Putting this into practice:</w:t>
      </w:r>
    </w:p>
    <w:p w14:paraId="5F81DABE" w14:textId="77777777" w:rsidR="00A50333" w:rsidRDefault="00A50333" w:rsidP="00CC49FB">
      <w:pPr>
        <w:pStyle w:val="bodycopy"/>
        <w:numPr>
          <w:ilvl w:val="0"/>
          <w:numId w:val="25"/>
        </w:numPr>
        <w:ind w:left="720"/>
      </w:pPr>
      <w:r w:rsidRPr="45AD0C92">
        <w:t xml:space="preserve">Set quality (QUAL) </w:t>
      </w:r>
      <w:proofErr w:type="gramStart"/>
      <w:r w:rsidRPr="45AD0C92">
        <w:t>to</w:t>
      </w:r>
      <w:proofErr w:type="gramEnd"/>
      <w:r w:rsidRPr="45AD0C92">
        <w:t xml:space="preserve"> RAW or FINE. This will ensure your images will be captured at the highest quality setting available. </w:t>
      </w:r>
    </w:p>
    <w:p w14:paraId="13B1882A" w14:textId="77777777" w:rsidR="00A50333" w:rsidRDefault="00A50333" w:rsidP="00CC49FB">
      <w:pPr>
        <w:pStyle w:val="bodycopy"/>
        <w:numPr>
          <w:ilvl w:val="1"/>
          <w:numId w:val="25"/>
        </w:numPr>
      </w:pPr>
      <w:r w:rsidRPr="45AD0C92">
        <w:t>Change the quality settings by either:</w:t>
      </w:r>
    </w:p>
    <w:p w14:paraId="1CC15E45" w14:textId="77777777" w:rsidR="00A50333" w:rsidRDefault="00A50333" w:rsidP="00CC49FB">
      <w:pPr>
        <w:pStyle w:val="bodycopy"/>
        <w:numPr>
          <w:ilvl w:val="2"/>
          <w:numId w:val="25"/>
        </w:numPr>
      </w:pPr>
      <w:r w:rsidRPr="45AD0C92">
        <w:t>Pressing and holding the QUAL button on your DSLR while scrolling the rear command dial until the main or top screen reads RAW or FINE.</w:t>
      </w:r>
    </w:p>
    <w:p w14:paraId="414A3A95" w14:textId="77777777" w:rsidR="00A50333" w:rsidRPr="00FB5E63" w:rsidRDefault="00A50333" w:rsidP="00CC49FB">
      <w:pPr>
        <w:pStyle w:val="bodycopy"/>
        <w:numPr>
          <w:ilvl w:val="2"/>
          <w:numId w:val="25"/>
        </w:numPr>
      </w:pPr>
      <w:r w:rsidRPr="45AD0C92">
        <w:t>Going into your menu settings to find the quality settings and select RAW or FINE.</w:t>
      </w:r>
    </w:p>
    <w:p w14:paraId="47B31F03" w14:textId="50902F79" w:rsidR="00785A87" w:rsidRDefault="00785A87">
      <w:pPr>
        <w:rPr>
          <w:rFonts w:ascii="Franklin Gothic Medium" w:eastAsia="Times New Roman" w:hAnsi="Franklin Gothic Medium" w:cstheme="majorBidi"/>
          <w:caps/>
          <w:color w:val="000000" w:themeColor="text1"/>
          <w:spacing w:val="20"/>
          <w:szCs w:val="26"/>
        </w:rPr>
      </w:pPr>
      <w:r>
        <w:br w:type="page"/>
      </w:r>
      <w:r w:rsidR="00C944E0">
        <w:rPr>
          <w:noProof/>
        </w:rPr>
        <mc:AlternateContent>
          <mc:Choice Requires="wps">
            <w:drawing>
              <wp:anchor distT="0" distB="0" distL="114300" distR="114300" simplePos="0" relativeHeight="251694080" behindDoc="0" locked="0" layoutInCell="1" allowOverlap="1" wp14:anchorId="467A18E9" wp14:editId="551A8852">
                <wp:simplePos x="0" y="0"/>
                <wp:positionH relativeFrom="column">
                  <wp:posOffset>5232400</wp:posOffset>
                </wp:positionH>
                <wp:positionV relativeFrom="paragraph">
                  <wp:posOffset>1614805</wp:posOffset>
                </wp:positionV>
                <wp:extent cx="1833245" cy="2286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83324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F971D0" w14:textId="118130F6" w:rsidR="00C944E0" w:rsidRDefault="00C944E0" w:rsidP="00C944E0">
                            <w:pPr>
                              <w:pStyle w:val="footerpagetitleandpagenumber"/>
                            </w:pPr>
                            <w:r>
                              <w:t>CAMERA SETUP   |   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7A18E9" id="Text Box 67" o:spid="_x0000_s1028" type="#_x0000_t202" style="position:absolute;margin-left:412pt;margin-top:127.15pt;width:144.35pt;height:1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" filled="f" stroked="f">
                <v:textbox>
                  <w:txbxContent>
                    <w:p w14:paraId="64F971D0" w14:textId="118130F6" w:rsidR="00C944E0" w:rsidRDefault="00C944E0" w:rsidP="00C944E0">
                      <w:pPr>
                        <w:pStyle w:val="footerpagetitleandpagenumber"/>
                      </w:pPr>
                      <w:r>
                        <w:t>CAMERA SETUP   |   PAGE 3</w:t>
                      </w:r>
                    </w:p>
                  </w:txbxContent>
                </v:textbox>
              </v:shape>
            </w:pict>
          </mc:Fallback>
        </mc:AlternateContent>
      </w:r>
    </w:p>
    <w:p w14:paraId="067BB65D" w14:textId="31132D06" w:rsidR="00A50333" w:rsidRDefault="00A50333" w:rsidP="00785A87">
      <w:pPr>
        <w:pStyle w:val="Heading2"/>
        <w:spacing w:before="720"/>
      </w:pPr>
      <w:r>
        <w:t xml:space="preserve">Setting </w:t>
      </w:r>
      <w:r w:rsidRPr="00FB5E63">
        <w:t>Exposure</w:t>
      </w:r>
    </w:p>
    <w:p w14:paraId="530FC17C" w14:textId="77777777" w:rsidR="00A50333" w:rsidRDefault="00A50333" w:rsidP="00785A87">
      <w:pPr>
        <w:pStyle w:val="bodycopy"/>
      </w:pPr>
      <w:r w:rsidRPr="45AD0C92">
        <w:t xml:space="preserve">The ISO, aperture, and shutter speed should be balanced to achieve a properly exposed image. </w:t>
      </w:r>
    </w:p>
    <w:p w14:paraId="279AA506" w14:textId="24FBAD1D" w:rsidR="00CC49FB" w:rsidRDefault="00CC49FB" w:rsidP="00CC49FB">
      <w:pPr>
        <w:pStyle w:val="Subtitle"/>
      </w:pPr>
      <w:r>
        <w:rPr>
          <w:rFonts w:ascii="Avenir Book" w:hAnsi="Avenir Book" w:cs="Arial"/>
          <w:noProof/>
        </w:rPr>
        <w:drawing>
          <wp:inline distT="0" distB="0" distL="0" distR="0" wp14:anchorId="662CF3B2" wp14:editId="658DDC69">
            <wp:extent cx="6024668" cy="160752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s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0746" cy="1619816"/>
                    </a:xfrm>
                    <a:prstGeom prst="rect">
                      <a:avLst/>
                    </a:prstGeom>
                  </pic:spPr>
                </pic:pic>
              </a:graphicData>
            </a:graphic>
          </wp:inline>
        </w:drawing>
      </w:r>
    </w:p>
    <w:p w14:paraId="79B1FF26" w14:textId="218FCEC2" w:rsidR="00A50333" w:rsidRPr="000F0709" w:rsidRDefault="00A50333" w:rsidP="00CC49FB">
      <w:pPr>
        <w:pStyle w:val="Subtitle"/>
      </w:pPr>
      <w:r w:rsidRPr="45AD0C92">
        <w:t>Putting this into practice:</w:t>
      </w:r>
    </w:p>
    <w:p w14:paraId="3C964A84" w14:textId="1ED12FDA" w:rsidR="00A50333" w:rsidRPr="00FB5E63" w:rsidRDefault="00A50333" w:rsidP="00CC49FB">
      <w:pPr>
        <w:pStyle w:val="bodycopy"/>
        <w:numPr>
          <w:ilvl w:val="0"/>
          <w:numId w:val="29"/>
        </w:numPr>
        <w:rPr>
          <w:rFonts w:cs="Arial"/>
        </w:rPr>
      </w:pPr>
      <w:r w:rsidRPr="45AD0C92">
        <w:t xml:space="preserve">Set the </w:t>
      </w:r>
      <w:r w:rsidRPr="45AD0C92">
        <w:rPr>
          <w:b/>
          <w:bCs/>
        </w:rPr>
        <w:t>ISO</w:t>
      </w:r>
      <w:r w:rsidRPr="45AD0C92">
        <w:t xml:space="preserve"> first. The ISO will typically be set between 100–400 in very bright direct sunlight settings; 400–1600 in well-lit indoor settings or cloudy/dusk outdoor settings; and 1600+ in low light situations. </w:t>
      </w:r>
    </w:p>
    <w:p w14:paraId="6CB59194" w14:textId="2DC6F542" w:rsidR="00A50333" w:rsidRDefault="00A50333" w:rsidP="00CC49FB">
      <w:pPr>
        <w:pStyle w:val="bodycopy"/>
        <w:numPr>
          <w:ilvl w:val="1"/>
          <w:numId w:val="29"/>
        </w:numPr>
      </w:pPr>
      <w:r w:rsidRPr="45AD0C92">
        <w:t>Change the ISO settings by either:</w:t>
      </w:r>
    </w:p>
    <w:p w14:paraId="0C9EBCA0" w14:textId="77777777" w:rsidR="00A50333" w:rsidRPr="000F0709" w:rsidRDefault="00A50333" w:rsidP="00CC49FB">
      <w:pPr>
        <w:pStyle w:val="bodycopy"/>
        <w:numPr>
          <w:ilvl w:val="2"/>
          <w:numId w:val="29"/>
        </w:numPr>
        <w:rPr>
          <w:u w:val="single"/>
        </w:rPr>
      </w:pPr>
      <w:r w:rsidRPr="45AD0C92">
        <w:t>Holding down your ISO button while scrolling the rear command dial to scroll through your ISO settings</w:t>
      </w:r>
    </w:p>
    <w:p w14:paraId="40B7024B" w14:textId="1C905D72" w:rsidR="00A50333" w:rsidRPr="000F0709" w:rsidRDefault="00CC49FB" w:rsidP="00CC49FB">
      <w:pPr>
        <w:pStyle w:val="bodycopy"/>
        <w:numPr>
          <w:ilvl w:val="2"/>
          <w:numId w:val="29"/>
        </w:numPr>
      </w:pPr>
      <w:r>
        <w:rPr>
          <w:noProof/>
        </w:rPr>
        <mc:AlternateContent>
          <mc:Choice Requires="wps">
            <w:drawing>
              <wp:anchor distT="0" distB="0" distL="114300" distR="114300" simplePos="0" relativeHeight="251679744" behindDoc="1" locked="0" layoutInCell="1" allowOverlap="1" wp14:anchorId="2F99BA66" wp14:editId="45BBC959">
                <wp:simplePos x="0" y="0"/>
                <wp:positionH relativeFrom="column">
                  <wp:posOffset>-171873</wp:posOffset>
                </wp:positionH>
                <wp:positionV relativeFrom="paragraph">
                  <wp:posOffset>320675</wp:posOffset>
                </wp:positionV>
                <wp:extent cx="6553200" cy="572770"/>
                <wp:effectExtent l="0" t="0" r="25400" b="36830"/>
                <wp:wrapNone/>
                <wp:docPr id="58" name="Rectangle 58"/>
                <wp:cNvGraphicFramePr/>
                <a:graphic xmlns:a="http://schemas.openxmlformats.org/drawingml/2006/main">
                  <a:graphicData uri="http://schemas.microsoft.com/office/word/2010/wordprocessingShape">
                    <wps:wsp>
                      <wps:cNvSpPr/>
                      <wps:spPr>
                        <a:xfrm>
                          <a:off x="0" y="0"/>
                          <a:ext cx="6553200" cy="5727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578E51" id="Rectangle 58" o:spid="_x0000_s1026" style="position:absolute;margin-left:-13.55pt;margin-top:25.25pt;width:516pt;height:45.1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" fillcolor="white [3201]" strokecolor="black [3200]" strokeweight="1pt"/>
            </w:pict>
          </mc:Fallback>
        </mc:AlternateContent>
      </w:r>
      <w:r w:rsidR="00A50333" w:rsidRPr="45AD0C92">
        <w:t>Going into your camera’s menu settings and selecting ISO</w:t>
      </w:r>
    </w:p>
    <w:p w14:paraId="47DFCB9D" w14:textId="446110B3" w:rsidR="00A50333" w:rsidRDefault="00A50333" w:rsidP="00CC49FB">
      <w:pPr>
        <w:pStyle w:val="Subtitle"/>
      </w:pPr>
      <w:r w:rsidRPr="45AD0C92">
        <w:t xml:space="preserve">TIP: ISO directly affects the quality of an image. Noise/grain can become an issue in low light situations when a high ISO setting is needed for proper exposure. </w:t>
      </w:r>
    </w:p>
    <w:p w14:paraId="7406243B" w14:textId="47D1A01B" w:rsidR="00CC49FB" w:rsidRDefault="00CC49FB" w:rsidP="00CC49FB">
      <w:pPr>
        <w:rPr>
          <w:rFonts w:ascii="Avenir Book" w:eastAsia="Times New Roman" w:hAnsi="Avenir Book" w:cs="Arial"/>
          <w:color w:val="000000" w:themeColor="text1"/>
        </w:rPr>
      </w:pPr>
      <w:r>
        <w:rPr>
          <w:rFonts w:ascii="Avenir Book" w:eastAsia="Times New Roman" w:hAnsi="Avenir Book" w:cs="Arial"/>
          <w:color w:val="000000" w:themeColor="text1"/>
        </w:rPr>
        <w:br w:type="page"/>
      </w:r>
      <w:r w:rsidR="00C944E0">
        <w:rPr>
          <w:noProof/>
        </w:rPr>
        <mc:AlternateContent>
          <mc:Choice Requires="wps">
            <w:drawing>
              <wp:anchor distT="0" distB="0" distL="114300" distR="114300" simplePos="0" relativeHeight="251696128" behindDoc="0" locked="0" layoutInCell="1" allowOverlap="1" wp14:anchorId="4FF7F8E9" wp14:editId="7714D8F5">
                <wp:simplePos x="0" y="0"/>
                <wp:positionH relativeFrom="column">
                  <wp:posOffset>5232400</wp:posOffset>
                </wp:positionH>
                <wp:positionV relativeFrom="paragraph">
                  <wp:posOffset>2788285</wp:posOffset>
                </wp:positionV>
                <wp:extent cx="1833245" cy="2286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83324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400A23" w14:textId="6993C572" w:rsidR="00C944E0" w:rsidRDefault="00C944E0" w:rsidP="00C944E0">
                            <w:pPr>
                              <w:pStyle w:val="footerpagetitleandpagenumber"/>
                            </w:pPr>
                            <w:r>
                              <w:t>CAMERA SETUP   |   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F7F8E9" id="Text Box 68" o:spid="_x0000_s1029" type="#_x0000_t202" style="position:absolute;margin-left:412pt;margin-top:219.55pt;width:144.35pt;height:1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" filled="f" stroked="f">
                <v:textbox>
                  <w:txbxContent>
                    <w:p w14:paraId="24400A23" w14:textId="6993C572" w:rsidR="00C944E0" w:rsidRDefault="00C944E0" w:rsidP="00C944E0">
                      <w:pPr>
                        <w:pStyle w:val="footerpagetitleandpagenumber"/>
                      </w:pPr>
                      <w:r>
                        <w:t>CAMERA SETUP   |   PAGE 4</w:t>
                      </w:r>
                    </w:p>
                  </w:txbxContent>
                </v:textbox>
              </v:shape>
            </w:pict>
          </mc:Fallback>
        </mc:AlternateContent>
      </w:r>
    </w:p>
    <w:p w14:paraId="7D42C320" w14:textId="49C58397" w:rsidR="00A50333" w:rsidRPr="00FB5E63" w:rsidRDefault="00A50333" w:rsidP="00CC49FB">
      <w:pPr>
        <w:pStyle w:val="bodycopy"/>
        <w:numPr>
          <w:ilvl w:val="0"/>
          <w:numId w:val="29"/>
        </w:numPr>
        <w:rPr>
          <w:u w:val="single"/>
        </w:rPr>
      </w:pPr>
      <w:r w:rsidRPr="45AD0C92">
        <w:t xml:space="preserve">Set </w:t>
      </w:r>
      <w:r w:rsidRPr="45AD0C92">
        <w:rPr>
          <w:b/>
          <w:bCs/>
        </w:rPr>
        <w:t xml:space="preserve">aperture </w:t>
      </w:r>
      <w:r w:rsidRPr="45AD0C92">
        <w:t>second. (</w:t>
      </w:r>
      <w:r w:rsidRPr="45AD0C92">
        <w:rPr>
          <w:b/>
          <w:bCs/>
        </w:rPr>
        <w:t>NOTE</w:t>
      </w:r>
      <w:r w:rsidRPr="45AD0C92">
        <w:t>: While aperture is not the same as f-stop, for the purposes of this guide, it's sufficient to use them interchangeably</w:t>
      </w:r>
      <w:r w:rsidR="004D73D3">
        <w:t>.</w:t>
      </w:r>
      <w:r w:rsidRPr="45AD0C92">
        <w:t xml:space="preserve">) </w:t>
      </w:r>
    </w:p>
    <w:p w14:paraId="0544A23B" w14:textId="322D4C37" w:rsidR="00A50333" w:rsidRPr="00FB5E63" w:rsidRDefault="00A50333" w:rsidP="00CC49FB">
      <w:pPr>
        <w:pStyle w:val="bodycopy"/>
        <w:numPr>
          <w:ilvl w:val="1"/>
          <w:numId w:val="32"/>
        </w:numPr>
        <w:ind w:left="1080"/>
      </w:pPr>
      <w:r w:rsidRPr="45AD0C92">
        <w:t xml:space="preserve">Aperture (f-stop) controls depth of field, which affects how clear or blurry a photo’s foreground and background appear compared to your subject (or focal point). </w:t>
      </w:r>
    </w:p>
    <w:p w14:paraId="351071CC" w14:textId="5EBE2994" w:rsidR="00A50333" w:rsidRPr="00FB5E63" w:rsidRDefault="00B45C0F" w:rsidP="00CC49FB">
      <w:pPr>
        <w:pStyle w:val="bodycopy"/>
        <w:numPr>
          <w:ilvl w:val="1"/>
          <w:numId w:val="32"/>
        </w:numPr>
        <w:ind w:left="1080"/>
        <w:rPr>
          <w:u w:val="single"/>
        </w:rPr>
      </w:pPr>
      <w:r>
        <w:rPr>
          <w:rFonts w:ascii="Avenir Book" w:hAnsi="Avenir Book" w:cs="Arial"/>
          <w:noProof/>
        </w:rPr>
        <w:drawing>
          <wp:anchor distT="182880" distB="0" distL="114300" distR="114300" simplePos="0" relativeHeight="251680768" behindDoc="0" locked="0" layoutInCell="1" allowOverlap="1" wp14:anchorId="6AE0563E" wp14:editId="03A21ED7">
            <wp:simplePos x="0" y="0"/>
            <wp:positionH relativeFrom="column">
              <wp:posOffset>282575</wp:posOffset>
            </wp:positionH>
            <wp:positionV relativeFrom="paragraph">
              <wp:posOffset>946150</wp:posOffset>
            </wp:positionV>
            <wp:extent cx="6099048" cy="1627632"/>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per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9048" cy="1627632"/>
                    </a:xfrm>
                    <a:prstGeom prst="rect">
                      <a:avLst/>
                    </a:prstGeom>
                  </pic:spPr>
                </pic:pic>
              </a:graphicData>
            </a:graphic>
            <wp14:sizeRelH relativeFrom="margin">
              <wp14:pctWidth>0</wp14:pctWidth>
            </wp14:sizeRelH>
            <wp14:sizeRelV relativeFrom="margin">
              <wp14:pctHeight>0</wp14:pctHeight>
            </wp14:sizeRelV>
          </wp:anchor>
        </w:drawing>
      </w:r>
      <w:r w:rsidR="00A50333" w:rsidRPr="45AD0C92">
        <w:t>A low aperture (f/1.4 or f/2.8) will make the foreground and background of your photo blurry, whereas a high aperture (f/22 or similar) will show most everything in the image clear and in focus.</w:t>
      </w:r>
      <w:r w:rsidR="00A50333" w:rsidRPr="45AD0C92">
        <w:rPr>
          <w:rFonts w:cs="Arial"/>
          <w:noProof/>
        </w:rPr>
        <w:t xml:space="preserve"> </w:t>
      </w:r>
      <w:r w:rsidR="00A50333" w:rsidRPr="45AD0C92">
        <w:rPr>
          <w:noProof/>
        </w:rPr>
        <w:t xml:space="preserve">(See infographic below) </w:t>
      </w:r>
    </w:p>
    <w:p w14:paraId="52EA7A12" w14:textId="0646A1E9" w:rsidR="00A50333" w:rsidRPr="00FB5E63" w:rsidRDefault="00A50333" w:rsidP="00A50333">
      <w:pPr>
        <w:pStyle w:val="ListParagraph"/>
        <w:ind w:left="1440"/>
        <w:rPr>
          <w:rFonts w:ascii="Avenir Book" w:eastAsia="Times New Roman" w:hAnsi="Avenir Book"/>
          <w:u w:val="single"/>
        </w:rPr>
      </w:pPr>
    </w:p>
    <w:p w14:paraId="7DA61F06" w14:textId="0D6B4E95" w:rsidR="00A50333" w:rsidRPr="00CC49FB" w:rsidRDefault="00A50333" w:rsidP="00B45C0F">
      <w:pPr>
        <w:pStyle w:val="bodycopy"/>
        <w:numPr>
          <w:ilvl w:val="1"/>
          <w:numId w:val="32"/>
        </w:numPr>
        <w:spacing w:before="0"/>
        <w:ind w:left="1080"/>
        <w:rPr>
          <w:u w:val="single"/>
        </w:rPr>
      </w:pPr>
      <w:r w:rsidRPr="00CC49FB">
        <w:t>Use the sub-command dial to adjust aperture (f-stop), or go into your camera’s menu settings, select "Aperture" or "F-stop," and select your preferred setting.</w:t>
      </w:r>
    </w:p>
    <w:p w14:paraId="69012363" w14:textId="68B270B6" w:rsidR="00A50333" w:rsidRPr="000F0709" w:rsidRDefault="00CC49FB" w:rsidP="00B45C0F">
      <w:pPr>
        <w:pStyle w:val="Subtitle"/>
        <w:spacing w:after="0"/>
      </w:pPr>
      <w:r>
        <w:rPr>
          <w:noProof/>
        </w:rPr>
        <mc:AlternateContent>
          <mc:Choice Requires="wps">
            <w:drawing>
              <wp:anchor distT="0" distB="0" distL="114300" distR="114300" simplePos="0" relativeHeight="251682816" behindDoc="1" locked="0" layoutInCell="1" allowOverlap="1" wp14:anchorId="429ABCD5" wp14:editId="50E85609">
                <wp:simplePos x="0" y="0"/>
                <wp:positionH relativeFrom="column">
                  <wp:posOffset>-165735</wp:posOffset>
                </wp:positionH>
                <wp:positionV relativeFrom="paragraph">
                  <wp:posOffset>47837</wp:posOffset>
                </wp:positionV>
                <wp:extent cx="6553200" cy="688340"/>
                <wp:effectExtent l="0" t="0" r="25400" b="22860"/>
                <wp:wrapNone/>
                <wp:docPr id="62" name="Rectangle 62"/>
                <wp:cNvGraphicFramePr/>
                <a:graphic xmlns:a="http://schemas.openxmlformats.org/drawingml/2006/main">
                  <a:graphicData uri="http://schemas.microsoft.com/office/word/2010/wordprocessingShape">
                    <wps:wsp>
                      <wps:cNvSpPr/>
                      <wps:spPr>
                        <a:xfrm>
                          <a:off x="0" y="0"/>
                          <a:ext cx="6553200" cy="6883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245F55" id="Rectangle 62" o:spid="_x0000_s1026" style="position:absolute;margin-left:-13.05pt;margin-top:3.75pt;width:516pt;height:54.2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" fillcolor="white [3201]" strokecolor="black [3200]" strokeweight="1pt"/>
            </w:pict>
          </mc:Fallback>
        </mc:AlternateContent>
      </w:r>
      <w:r w:rsidR="00A50333" w:rsidRPr="45AD0C92">
        <w:t>TIP: Using a low aperture (f-stop) means more light is entering the lens. This typically translates into a faster shutter speed. The reverse is also true: using a high f-stop means that less light is entering the lens. This typically translates into a slower shutter speed.</w:t>
      </w:r>
    </w:p>
    <w:p w14:paraId="6BB770B1" w14:textId="50766B11" w:rsidR="00A50333" w:rsidRPr="00FB5E63" w:rsidRDefault="00A50333" w:rsidP="00A50333">
      <w:pPr>
        <w:rPr>
          <w:rFonts w:ascii="Avenir Book" w:eastAsia="Times New Roman" w:hAnsi="Avenir Book"/>
          <w:u w:val="single"/>
        </w:rPr>
      </w:pPr>
    </w:p>
    <w:p w14:paraId="776B2D6F" w14:textId="4D7CF86B" w:rsidR="00A50333" w:rsidRPr="00FB5E63" w:rsidRDefault="00A50333" w:rsidP="00B45C0F">
      <w:pPr>
        <w:pStyle w:val="bodycopy"/>
        <w:numPr>
          <w:ilvl w:val="0"/>
          <w:numId w:val="29"/>
        </w:numPr>
        <w:spacing w:before="0"/>
        <w:rPr>
          <w:u w:val="single"/>
        </w:rPr>
      </w:pPr>
      <w:r w:rsidRPr="45AD0C92">
        <w:t xml:space="preserve">Set </w:t>
      </w:r>
      <w:r w:rsidRPr="45AD0C92">
        <w:rPr>
          <w:b/>
          <w:bCs/>
        </w:rPr>
        <w:t>shutter speed</w:t>
      </w:r>
      <w:r w:rsidRPr="45AD0C92">
        <w:t xml:space="preserve"> third (only when using </w:t>
      </w:r>
      <w:r w:rsidRPr="45AD0C92">
        <w:rPr>
          <w:b/>
          <w:bCs/>
        </w:rPr>
        <w:t>manual mode</w:t>
      </w:r>
      <w:r w:rsidRPr="45AD0C92">
        <w:t>).</w:t>
      </w:r>
      <w:r w:rsidR="00CC49FB" w:rsidRPr="00CC49FB">
        <w:rPr>
          <w:noProof/>
        </w:rPr>
        <w:t xml:space="preserve"> </w:t>
      </w:r>
    </w:p>
    <w:p w14:paraId="65BAF455" w14:textId="57DF2152" w:rsidR="00A50333" w:rsidRPr="00FB5E63" w:rsidRDefault="00A50333" w:rsidP="00ED76EA">
      <w:pPr>
        <w:pStyle w:val="bodycopy"/>
        <w:numPr>
          <w:ilvl w:val="1"/>
          <w:numId w:val="35"/>
        </w:numPr>
        <w:ind w:left="1080"/>
        <w:rPr>
          <w:u w:val="single"/>
        </w:rPr>
      </w:pPr>
      <w:r w:rsidRPr="45AD0C92">
        <w:t>Shutter speed helps control motion blur and the sharpness of an image.  This can stop action in your scene or allow blur from movement. (See infographic below)</w:t>
      </w:r>
    </w:p>
    <w:p w14:paraId="503C4834" w14:textId="16BC722E" w:rsidR="00A50333" w:rsidRDefault="00A50333" w:rsidP="00DA587B">
      <w:pPr>
        <w:pStyle w:val="bodycopy"/>
        <w:numPr>
          <w:ilvl w:val="1"/>
          <w:numId w:val="35"/>
        </w:numPr>
        <w:ind w:left="1080"/>
      </w:pPr>
      <w:r w:rsidRPr="45AD0C92">
        <w:t>Change the shutter speed settings by either:</w:t>
      </w:r>
    </w:p>
    <w:p w14:paraId="33AADF3D" w14:textId="77777777" w:rsidR="00A50333" w:rsidRPr="00FB5E63" w:rsidRDefault="00A50333" w:rsidP="00DA587B">
      <w:pPr>
        <w:pStyle w:val="bodycopy"/>
        <w:numPr>
          <w:ilvl w:val="2"/>
          <w:numId w:val="35"/>
        </w:numPr>
        <w:rPr>
          <w:u w:val="single"/>
        </w:rPr>
      </w:pPr>
      <w:r w:rsidRPr="45AD0C92">
        <w:t>Using the main command dial (rear). View the top of the camera to see adjustments.</w:t>
      </w:r>
    </w:p>
    <w:p w14:paraId="3D42F3AA" w14:textId="114B6026" w:rsidR="00A50333" w:rsidRPr="00FB5E63" w:rsidRDefault="00D901D1" w:rsidP="00DA587B">
      <w:pPr>
        <w:pStyle w:val="bodycopy"/>
        <w:numPr>
          <w:ilvl w:val="2"/>
          <w:numId w:val="35"/>
        </w:numPr>
      </w:pPr>
      <w:r>
        <w:rPr>
          <w:noProof/>
        </w:rPr>
        <mc:AlternateContent>
          <mc:Choice Requires="wps">
            <w:drawing>
              <wp:anchor distT="0" distB="0" distL="114300" distR="114300" simplePos="0" relativeHeight="251698176" behindDoc="0" locked="0" layoutInCell="1" allowOverlap="1" wp14:anchorId="6CAB954A" wp14:editId="7269BDAF">
                <wp:simplePos x="0" y="0"/>
                <wp:positionH relativeFrom="column">
                  <wp:posOffset>5232400</wp:posOffset>
                </wp:positionH>
                <wp:positionV relativeFrom="paragraph">
                  <wp:posOffset>782532</wp:posOffset>
                </wp:positionV>
                <wp:extent cx="1833245" cy="2286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3324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0A9070" w14:textId="647E385B" w:rsidR="00C944E0" w:rsidRDefault="00C944E0" w:rsidP="00C944E0">
                            <w:pPr>
                              <w:pStyle w:val="footerpagetitleandpagenumber"/>
                            </w:pPr>
                            <w:r>
                              <w:t xml:space="preserve">CAMERA </w:t>
                            </w:r>
                            <w:r w:rsidR="00DA587B">
                              <w:t>SETUP   |   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AB954A" id="Text Box 69" o:spid="_x0000_s1030" type="#_x0000_t202" style="position:absolute;left:0;text-align:left;margin-left:412pt;margin-top:61.6pt;width:144.35pt;height:1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" filled="f" stroked="f">
                <v:textbox>
                  <w:txbxContent>
                    <w:p w14:paraId="650A9070" w14:textId="647E385B" w:rsidR="00C944E0" w:rsidRDefault="00C944E0" w:rsidP="00C944E0">
                      <w:pPr>
                        <w:pStyle w:val="footerpagetitleandpagenumber"/>
                      </w:pPr>
                      <w:r>
                        <w:t xml:space="preserve">CAMERA </w:t>
                      </w:r>
                      <w:r w:rsidR="00DA587B">
                        <w:t>SETUP   |   PAGE 5</w:t>
                      </w:r>
                    </w:p>
                  </w:txbxContent>
                </v:textbox>
              </v:shape>
            </w:pict>
          </mc:Fallback>
        </mc:AlternateContent>
      </w:r>
      <w:r w:rsidR="00A50333" w:rsidRPr="45AD0C92">
        <w:t xml:space="preserve">Using your camera’s menu settings to access "Shutter Speed" controls and select your preferred setting. </w:t>
      </w:r>
    </w:p>
    <w:p w14:paraId="4C8A85B1" w14:textId="37A28C4F" w:rsidR="00A50333" w:rsidRDefault="00ED76EA" w:rsidP="00ED76EA">
      <w:pPr>
        <w:pStyle w:val="Subtitle"/>
      </w:pPr>
      <w:r>
        <w:rPr>
          <w:noProof/>
        </w:rPr>
        <mc:AlternateContent>
          <mc:Choice Requires="wps">
            <w:drawing>
              <wp:anchor distT="0" distB="0" distL="114300" distR="114300" simplePos="0" relativeHeight="251684864" behindDoc="1" locked="0" layoutInCell="1" allowOverlap="1" wp14:anchorId="0928A0F3" wp14:editId="49C8F642">
                <wp:simplePos x="0" y="0"/>
                <wp:positionH relativeFrom="column">
                  <wp:posOffset>-89535</wp:posOffset>
                </wp:positionH>
                <wp:positionV relativeFrom="paragraph">
                  <wp:posOffset>1859492</wp:posOffset>
                </wp:positionV>
                <wp:extent cx="6553200" cy="544195"/>
                <wp:effectExtent l="0" t="0" r="25400" b="14605"/>
                <wp:wrapNone/>
                <wp:docPr id="63" name="Rectangle 63"/>
                <wp:cNvGraphicFramePr/>
                <a:graphic xmlns:a="http://schemas.openxmlformats.org/drawingml/2006/main">
                  <a:graphicData uri="http://schemas.microsoft.com/office/word/2010/wordprocessingShape">
                    <wps:wsp>
                      <wps:cNvSpPr/>
                      <wps:spPr>
                        <a:xfrm>
                          <a:off x="0" y="0"/>
                          <a:ext cx="6553200" cy="5441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A79C68" id="Rectangle 63" o:spid="_x0000_s1026" style="position:absolute;margin-left:-7.05pt;margin-top:146.4pt;width:516pt;height:42.8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" fillcolor="white [3201]" strokecolor="black [3200]" strokeweight="1pt"/>
            </w:pict>
          </mc:Fallback>
        </mc:AlternateContent>
      </w:r>
      <w:r>
        <w:rPr>
          <w:noProof/>
        </w:rPr>
        <w:drawing>
          <wp:anchor distT="0" distB="182880" distL="114300" distR="114300" simplePos="0" relativeHeight="251687936" behindDoc="0" locked="0" layoutInCell="1" allowOverlap="1" wp14:anchorId="6469DB8D" wp14:editId="71ED91DB">
            <wp:simplePos x="0" y="0"/>
            <wp:positionH relativeFrom="column">
              <wp:posOffset>3387</wp:posOffset>
            </wp:positionH>
            <wp:positionV relativeFrom="paragraph">
              <wp:posOffset>0</wp:posOffset>
            </wp:positionV>
            <wp:extent cx="6227064" cy="1655064"/>
            <wp:effectExtent l="0" t="0" r="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hutterspe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27064" cy="1655064"/>
                    </a:xfrm>
                    <a:prstGeom prst="rect">
                      <a:avLst/>
                    </a:prstGeom>
                  </pic:spPr>
                </pic:pic>
              </a:graphicData>
            </a:graphic>
            <wp14:sizeRelH relativeFrom="margin">
              <wp14:pctWidth>0</wp14:pctWidth>
            </wp14:sizeRelH>
            <wp14:sizeRelV relativeFrom="margin">
              <wp14:pctHeight>0</wp14:pctHeight>
            </wp14:sizeRelV>
          </wp:anchor>
        </w:drawing>
      </w:r>
      <w:r w:rsidR="00A50333" w:rsidRPr="45AD0C92">
        <w:t>TIP: Keep the shutter speed above 1/100 of a second to stop action. Slow shutter speeds = motion blur in photos.</w:t>
      </w:r>
      <w:r w:rsidR="00A50333" w:rsidRPr="00061C61">
        <w:rPr>
          <w:noProof/>
        </w:rPr>
        <w:t xml:space="preserve"> </w:t>
      </w:r>
    </w:p>
    <w:p w14:paraId="7937B555" w14:textId="23F9F2E8" w:rsidR="00A50333" w:rsidRDefault="00ED76EA" w:rsidP="00ED76EA">
      <w:pPr>
        <w:pStyle w:val="Subtitle"/>
      </w:pPr>
      <w:r>
        <w:rPr>
          <w:noProof/>
        </w:rPr>
        <mc:AlternateContent>
          <mc:Choice Requires="wps">
            <w:drawing>
              <wp:anchor distT="0" distB="0" distL="114300" distR="114300" simplePos="0" relativeHeight="251686912" behindDoc="1" locked="0" layoutInCell="1" allowOverlap="1" wp14:anchorId="2F01EF8A" wp14:editId="7A28C44A">
                <wp:simplePos x="0" y="0"/>
                <wp:positionH relativeFrom="column">
                  <wp:posOffset>-93345</wp:posOffset>
                </wp:positionH>
                <wp:positionV relativeFrom="paragraph">
                  <wp:posOffset>63288</wp:posOffset>
                </wp:positionV>
                <wp:extent cx="6553200" cy="544195"/>
                <wp:effectExtent l="0" t="0" r="25400" b="14605"/>
                <wp:wrapNone/>
                <wp:docPr id="64" name="Rectangle 64"/>
                <wp:cNvGraphicFramePr/>
                <a:graphic xmlns:a="http://schemas.openxmlformats.org/drawingml/2006/main">
                  <a:graphicData uri="http://schemas.microsoft.com/office/word/2010/wordprocessingShape">
                    <wps:wsp>
                      <wps:cNvSpPr/>
                      <wps:spPr>
                        <a:xfrm>
                          <a:off x="0" y="0"/>
                          <a:ext cx="6553200" cy="5441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58516A" id="Rectangle 64" o:spid="_x0000_s1026" style="position:absolute;margin-left:-7.35pt;margin-top:5pt;width:516pt;height:42.8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" fillcolor="white [3201]" strokecolor="black [3200]" strokeweight="1pt"/>
            </w:pict>
          </mc:Fallback>
        </mc:AlternateContent>
      </w:r>
      <w:r w:rsidR="00A50333" w:rsidRPr="45AD0C92">
        <w:t>TIP: In manual mode, every time the shutter speed is changed, you must also rebalance the exposure by adjusting ISO or aperture. The same applies if you change ISO or aperture.</w:t>
      </w:r>
    </w:p>
    <w:p w14:paraId="69347C81" w14:textId="0CE6AEB1" w:rsidR="00A50333" w:rsidRDefault="00A50333" w:rsidP="00A50333">
      <w:pPr>
        <w:pStyle w:val="ListParagraph"/>
        <w:ind w:left="1440"/>
        <w:rPr>
          <w:rFonts w:ascii="Avenir Book" w:eastAsia="Times New Roman" w:hAnsi="Avenir Book"/>
        </w:rPr>
      </w:pPr>
    </w:p>
    <w:p w14:paraId="200B1C67" w14:textId="43948C76" w:rsidR="00A50333" w:rsidRPr="00FB5E63" w:rsidRDefault="00A50333" w:rsidP="00A50333">
      <w:pPr>
        <w:pStyle w:val="ListParagraph"/>
        <w:ind w:left="1440"/>
        <w:rPr>
          <w:rFonts w:ascii="Avenir Book" w:eastAsia="Times New Roman" w:hAnsi="Avenir Book"/>
        </w:rPr>
      </w:pPr>
    </w:p>
    <w:p w14:paraId="47055C52" w14:textId="77777777" w:rsidR="00D901D1" w:rsidRDefault="00D901D1" w:rsidP="00D901D1">
      <w:pPr>
        <w:pStyle w:val="Subtitle"/>
        <w:numPr>
          <w:ilvl w:val="0"/>
          <w:numId w:val="0"/>
        </w:numPr>
        <w:rPr>
          <w:sz w:val="28"/>
          <w:szCs w:val="28"/>
        </w:rPr>
      </w:pPr>
    </w:p>
    <w:p w14:paraId="33B37EEC" w14:textId="77777777" w:rsidR="00D901D1" w:rsidRDefault="00D901D1" w:rsidP="00D901D1">
      <w:pPr>
        <w:pStyle w:val="Subtitle"/>
        <w:numPr>
          <w:ilvl w:val="0"/>
          <w:numId w:val="0"/>
        </w:numPr>
        <w:rPr>
          <w:sz w:val="28"/>
          <w:szCs w:val="28"/>
        </w:rPr>
      </w:pPr>
    </w:p>
    <w:p w14:paraId="0818E201" w14:textId="77777777" w:rsidR="00D901D1" w:rsidRDefault="00D901D1" w:rsidP="00D901D1">
      <w:pPr>
        <w:pStyle w:val="Subtitle"/>
        <w:numPr>
          <w:ilvl w:val="0"/>
          <w:numId w:val="0"/>
        </w:numPr>
        <w:rPr>
          <w:sz w:val="28"/>
          <w:szCs w:val="28"/>
        </w:rPr>
      </w:pPr>
    </w:p>
    <w:p w14:paraId="3DA2F1AB" w14:textId="77777777" w:rsidR="00D901D1" w:rsidRDefault="00D901D1" w:rsidP="00D901D1">
      <w:pPr>
        <w:pStyle w:val="Subtitle"/>
        <w:numPr>
          <w:ilvl w:val="0"/>
          <w:numId w:val="0"/>
        </w:numPr>
        <w:rPr>
          <w:sz w:val="28"/>
          <w:szCs w:val="28"/>
        </w:rPr>
      </w:pPr>
    </w:p>
    <w:p w14:paraId="2F1DF487" w14:textId="77777777" w:rsidR="00D901D1" w:rsidRDefault="00D901D1" w:rsidP="00D901D1">
      <w:pPr>
        <w:pStyle w:val="Subtitle"/>
        <w:numPr>
          <w:ilvl w:val="0"/>
          <w:numId w:val="0"/>
        </w:numPr>
        <w:rPr>
          <w:sz w:val="28"/>
          <w:szCs w:val="28"/>
        </w:rPr>
      </w:pPr>
    </w:p>
    <w:p w14:paraId="2B3ABCDB" w14:textId="77777777" w:rsidR="00D901D1" w:rsidRDefault="00D901D1" w:rsidP="00D901D1">
      <w:pPr>
        <w:pStyle w:val="Subtitle"/>
        <w:numPr>
          <w:ilvl w:val="0"/>
          <w:numId w:val="0"/>
        </w:numPr>
        <w:rPr>
          <w:sz w:val="28"/>
          <w:szCs w:val="28"/>
        </w:rPr>
      </w:pPr>
    </w:p>
    <w:p w14:paraId="047B3D94" w14:textId="77777777" w:rsidR="00D901D1" w:rsidRPr="00224EB5" w:rsidRDefault="00D901D1" w:rsidP="00D901D1">
      <w:pPr>
        <w:pStyle w:val="Subtitle"/>
        <w:numPr>
          <w:ilvl w:val="0"/>
          <w:numId w:val="0"/>
        </w:numPr>
        <w:rPr>
          <w:sz w:val="28"/>
          <w:szCs w:val="28"/>
        </w:rPr>
      </w:pPr>
      <w:r w:rsidRPr="00224EB5">
        <w:rPr>
          <w:sz w:val="28"/>
          <w:szCs w:val="28"/>
        </w:rPr>
        <w:t>brand.psu.edu</w:t>
      </w:r>
    </w:p>
    <w:p w14:paraId="06F607C6" w14:textId="77777777" w:rsidR="00D901D1" w:rsidRPr="00B336B4" w:rsidRDefault="00D901D1" w:rsidP="00D901D1">
      <w:pPr>
        <w:pStyle w:val="bodycopy"/>
        <w:spacing w:before="0"/>
        <w:rPr>
          <w:sz w:val="16"/>
          <w:szCs w:val="16"/>
        </w:rPr>
      </w:pPr>
      <w:r w:rsidRPr="00B336B4">
        <w:rPr>
          <w:sz w:val="16"/>
          <w:szCs w:val="16"/>
        </w:rPr>
        <w:t>Penn State is an equal opportunity, affirmative action employer, and is committed to providing employment opportunities to all qualified applicants without regard to race, color, religion, age, sex, sexual orientation, gender identity, national origin, disability, or protected veteran status.</w:t>
      </w:r>
    </w:p>
    <w:p w14:paraId="298A6441" w14:textId="67218FA7" w:rsidR="006437D1" w:rsidRPr="00A50333" w:rsidRDefault="00D901D1" w:rsidP="00D901D1">
      <w:pPr>
        <w:pStyle w:val="bodycopy"/>
      </w:pPr>
      <w:r w:rsidRPr="00B336B4">
        <w:rPr>
          <w:sz w:val="16"/>
          <w:szCs w:val="16"/>
        </w:rPr>
        <w:t xml:space="preserve">THIS PUBLICATION IS AVAILABLE IN ALTERNATIVE MEDIA ON REQUEST. </w:t>
      </w:r>
      <w:r w:rsidRPr="00B336B4">
        <w:rPr>
          <w:sz w:val="16"/>
          <w:szCs w:val="16"/>
        </w:rPr>
        <w:br/>
        <w:t xml:space="preserve">Produced by the Penn State Department of University </w:t>
      </w:r>
      <w:proofErr w:type="gramStart"/>
      <w:r w:rsidRPr="00B336B4">
        <w:rPr>
          <w:sz w:val="16"/>
          <w:szCs w:val="16"/>
        </w:rPr>
        <w:t xml:space="preserve">Marketing  </w:t>
      </w:r>
      <w:proofErr w:type="spellStart"/>
      <w:r w:rsidRPr="00B336B4">
        <w:rPr>
          <w:sz w:val="16"/>
          <w:szCs w:val="16"/>
        </w:rPr>
        <w:t>U.Ed</w:t>
      </w:r>
      <w:proofErr w:type="spellEnd"/>
      <w:r w:rsidRPr="00B336B4">
        <w:rPr>
          <w:sz w:val="16"/>
          <w:szCs w:val="16"/>
        </w:rPr>
        <w:t>.</w:t>
      </w:r>
      <w:proofErr w:type="gramEnd"/>
      <w:r w:rsidRPr="00B336B4">
        <w:rPr>
          <w:sz w:val="16"/>
          <w:szCs w:val="16"/>
        </w:rPr>
        <w:t xml:space="preserve"> SCM</w:t>
      </w:r>
      <w:r>
        <w:rPr>
          <w:noProof/>
        </w:rPr>
        <mc:AlternateContent>
          <mc:Choice Requires="wps">
            <w:drawing>
              <wp:anchor distT="0" distB="0" distL="114300" distR="114300" simplePos="0" relativeHeight="251706368" behindDoc="0" locked="0" layoutInCell="1" allowOverlap="1" wp14:anchorId="2955DA24" wp14:editId="5D9E587D">
                <wp:simplePos x="0" y="0"/>
                <wp:positionH relativeFrom="column">
                  <wp:posOffset>4707255</wp:posOffset>
                </wp:positionH>
                <wp:positionV relativeFrom="paragraph">
                  <wp:posOffset>7309485</wp:posOffset>
                </wp:positionV>
                <wp:extent cx="2361777"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61777"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4DF2F3" w14:textId="77777777" w:rsidR="00D901D1" w:rsidRDefault="00D901D1" w:rsidP="00D901D1">
                            <w:pPr>
                              <w:pStyle w:val="footerpagetitleandpagenumber"/>
                            </w:pPr>
                            <w:r>
                              <w:t>PHOTOGRAPHY FIELD GUIDE   |   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55DA24" id="Text Box 5" o:spid="_x0000_s1031" type="#_x0000_t202" style="position:absolute;margin-left:370.65pt;margin-top:575.55pt;width:185.95pt;height:18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" filled="f" stroked="f">
                <v:textbox>
                  <w:txbxContent>
                    <w:p w14:paraId="6E4DF2F3" w14:textId="77777777" w:rsidR="00D901D1" w:rsidRDefault="00D901D1" w:rsidP="00D901D1">
                      <w:pPr>
                        <w:pStyle w:val="footerpagetitleandpagenumber"/>
                      </w:pPr>
                      <w:r>
                        <w:t>PHOTOGRAPHY FIELD GUIDE   |   PAGE 2</w:t>
                      </w:r>
                    </w:p>
                  </w:txbxContent>
                </v:textbox>
              </v:shape>
            </w:pict>
          </mc:Fallback>
        </mc:AlternateContent>
      </w:r>
      <w:r>
        <w:rPr>
          <w:sz w:val="16"/>
          <w:szCs w:val="16"/>
        </w:rPr>
        <w:t xml:space="preserve"> 18-</w:t>
      </w:r>
      <w:r>
        <w:rPr>
          <w:noProof/>
        </w:rPr>
        <mc:AlternateContent>
          <mc:Choice Requires="wps">
            <w:drawing>
              <wp:anchor distT="0" distB="0" distL="114300" distR="114300" simplePos="0" relativeHeight="251708416" behindDoc="0" locked="0" layoutInCell="1" allowOverlap="1" wp14:anchorId="1D75379E" wp14:editId="34E367B7">
                <wp:simplePos x="0" y="0"/>
                <wp:positionH relativeFrom="column">
                  <wp:posOffset>5232400</wp:posOffset>
                </wp:positionH>
                <wp:positionV relativeFrom="paragraph">
                  <wp:posOffset>831215</wp:posOffset>
                </wp:positionV>
                <wp:extent cx="1833245" cy="228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3324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40E4E6" w14:textId="32C16A7A" w:rsidR="00D901D1" w:rsidRDefault="00D901D1" w:rsidP="00D901D1">
                            <w:pPr>
                              <w:pStyle w:val="footerpagetitleandpagenumber"/>
                            </w:pPr>
                            <w:r>
                              <w:t>CAMERA SETUP   |   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75379E" id="Text Box 8" o:spid="_x0000_s1032" type="#_x0000_t202" style="position:absolute;margin-left:412pt;margin-top:65.45pt;width:144.35pt;height:18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" filled="f" stroked="f">
                <v:textbox>
                  <w:txbxContent>
                    <w:p w14:paraId="0C40E4E6" w14:textId="32C16A7A" w:rsidR="00D901D1" w:rsidRDefault="00D901D1" w:rsidP="00D901D1">
                      <w:pPr>
                        <w:pStyle w:val="footerpagetitleandpagenumber"/>
                      </w:pPr>
                      <w:r>
                        <w:t xml:space="preserve">CAMERA </w:t>
                      </w:r>
                      <w:r>
                        <w:t>SETUP   |   PAGE 6</w:t>
                      </w:r>
                    </w:p>
                  </w:txbxContent>
                </v:textbox>
              </v:shape>
            </w:pict>
          </mc:Fallback>
        </mc:AlternateContent>
      </w:r>
      <w:r w:rsidR="00CD6CD0">
        <w:rPr>
          <w:sz w:val="16"/>
          <w:szCs w:val="16"/>
        </w:rPr>
        <w:t>55</w:t>
      </w:r>
    </w:p>
    <w:sectPr w:rsidR="006437D1" w:rsidRPr="00A50333" w:rsidSect="00A50333">
      <w:headerReference w:type="even" r:id="rId12"/>
      <w:headerReference w:type="default" r:id="rId13"/>
      <w:footerReference w:type="even" r:id="rId14"/>
      <w:footerReference w:type="default" r:id="rId15"/>
      <w:headerReference w:type="first" r:id="rId16"/>
      <w:footerReference w:type="first" r:id="rId17"/>
      <w:pgSz w:w="12240" w:h="15840"/>
      <w:pgMar w:top="2160" w:right="1008" w:bottom="806" w:left="1008" w:header="576"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A369A6" w14:textId="77777777" w:rsidR="006E600F" w:rsidRDefault="006E600F" w:rsidP="001D64B5">
      <w:r>
        <w:separator/>
      </w:r>
    </w:p>
  </w:endnote>
  <w:endnote w:type="continuationSeparator" w:id="0">
    <w:p w14:paraId="2A41369E" w14:textId="77777777" w:rsidR="006E600F" w:rsidRDefault="006E600F" w:rsidP="001D6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00500000000000000"/>
    <w:charset w:val="00"/>
    <w:family w:val="auto"/>
    <w:pitch w:val="variable"/>
    <w:sig w:usb0="E0000AFF" w:usb1="00007843" w:usb2="00000001" w:usb3="00000000" w:csb0="000001B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Franklin Gothic Medium">
    <w:panose1 w:val="020B0603020102020204"/>
    <w:charset w:val="00"/>
    <w:family w:val="auto"/>
    <w:pitch w:val="variable"/>
    <w:sig w:usb0="00000287" w:usb1="00000000" w:usb2="00000000" w:usb3="00000000" w:csb0="0000009F" w:csb1="00000000"/>
  </w:font>
  <w:font w:name="Rockwell">
    <w:panose1 w:val="02060603020205020403"/>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Franklin Gothic Demi">
    <w:panose1 w:val="020B0703020102020204"/>
    <w:charset w:val="00"/>
    <w:family w:val="auto"/>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1D3D8" w14:textId="77777777" w:rsidR="00363EE4" w:rsidRDefault="00363EE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4E29C" w14:textId="78E64166" w:rsidR="001D64B5" w:rsidRDefault="000E1919">
    <w:pPr>
      <w:pStyle w:val="Footer"/>
    </w:pPr>
    <w:r>
      <w:rPr>
        <w:noProof/>
      </w:rPr>
      <mc:AlternateContent>
        <mc:Choice Requires="wps">
          <w:drawing>
            <wp:anchor distT="0" distB="0" distL="114300" distR="114300" simplePos="0" relativeHeight="251663360" behindDoc="0" locked="0" layoutInCell="1" allowOverlap="1" wp14:anchorId="563B4535" wp14:editId="74D68E2B">
              <wp:simplePos x="0" y="0"/>
              <wp:positionH relativeFrom="column">
                <wp:posOffset>-91652</wp:posOffset>
              </wp:positionH>
              <wp:positionV relativeFrom="paragraph">
                <wp:posOffset>75565</wp:posOffset>
              </wp:positionV>
              <wp:extent cx="4661535" cy="2311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6615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F87AF4" w14:textId="3015005A" w:rsidR="000E1919" w:rsidRPr="00BF22B1" w:rsidRDefault="00B744B8" w:rsidP="000E1919">
                          <w:pPr>
                            <w:rPr>
                              <w:rFonts w:ascii="Franklin Gothic Book" w:hAnsi="Franklin Gothic Book"/>
                              <w:sz w:val="15"/>
                              <w:szCs w:val="15"/>
                            </w:rPr>
                          </w:pPr>
                          <w:r w:rsidRPr="00570AE7">
                            <w:rPr>
                              <w:rFonts w:ascii="Franklin Gothic Medium" w:hAnsi="Franklin Gothic Medium" w:cs="Angsana New"/>
                              <w:b/>
                              <w:bCs/>
                              <w:sz w:val="15"/>
                              <w:szCs w:val="15"/>
                            </w:rPr>
                            <w:t>Penn State Office of Strategic Communications</w:t>
                          </w:r>
                          <w:r w:rsidRPr="00570AE7">
                            <w:rPr>
                              <w:rFonts w:ascii="Franklin Gothic Book" w:hAnsi="Franklin Gothic Book"/>
                              <w:b/>
                              <w:bCs/>
                              <w:sz w:val="15"/>
                              <w:szCs w:val="15"/>
                            </w:rPr>
                            <w:t xml:space="preserve">   </w:t>
                          </w:r>
                          <w:proofErr w:type="gramStart"/>
                          <w:r w:rsidRPr="00570AE7">
                            <w:rPr>
                              <w:rFonts w:ascii="Franklin Gothic Book" w:hAnsi="Franklin Gothic Book"/>
                              <w:b/>
                              <w:bCs/>
                              <w:sz w:val="15"/>
                              <w:szCs w:val="15"/>
                            </w:rPr>
                            <w:t xml:space="preserve">|  </w:t>
                          </w:r>
                          <w:r w:rsidRPr="00570AE7">
                            <w:rPr>
                              <w:rFonts w:ascii="Franklin Gothic Book" w:hAnsi="Franklin Gothic Book"/>
                              <w:sz w:val="15"/>
                              <w:szCs w:val="15"/>
                            </w:rPr>
                            <w:t>QUESTIONS</w:t>
                          </w:r>
                          <w:proofErr w:type="gramEnd"/>
                          <w:r w:rsidRPr="00570AE7">
                            <w:rPr>
                              <w:rFonts w:ascii="Franklin Gothic Book" w:hAnsi="Franklin Gothic Book"/>
                              <w:sz w:val="15"/>
                              <w:szCs w:val="15"/>
                            </w:rPr>
                            <w:t xml:space="preserve"> OR FEEDBACK:</w:t>
                          </w:r>
                          <w:r w:rsidRPr="00570AE7">
                            <w:rPr>
                              <w:rFonts w:ascii="Franklin Gothic Book" w:hAnsi="Franklin Gothic Book"/>
                              <w:b/>
                              <w:bCs/>
                              <w:sz w:val="15"/>
                              <w:szCs w:val="15"/>
                            </w:rPr>
                            <w:t xml:space="preserve"> </w:t>
                          </w:r>
                          <w:hyperlink r:id="rId1" w:history="1">
                            <w:r w:rsidR="000E1919" w:rsidRPr="00570AE7">
                              <w:rPr>
                                <w:rStyle w:val="Hyperlink"/>
                                <w:rFonts w:ascii="Franklin Gothic Book" w:hAnsi="Franklin Gothic Book"/>
                                <w:b/>
                                <w:bCs/>
                                <w:sz w:val="15"/>
                                <w:szCs w:val="15"/>
                              </w:rPr>
                              <w:t>pennstatebrand@psu.edu</w:t>
                            </w:r>
                          </w:hyperlink>
                          <w:r w:rsidR="000E1919" w:rsidRPr="00BF22B1">
                            <w:rPr>
                              <w:rFonts w:ascii="Franklin Gothic Book" w:hAnsi="Franklin Gothic Book"/>
                              <w:b/>
                              <w:bCs/>
                              <w:sz w:val="15"/>
                              <w:szCs w:val="18"/>
                            </w:rPr>
                            <w:t xml:space="preserve">   </w:t>
                          </w:r>
                          <w:r w:rsidR="00AE4A15" w:rsidRPr="00BF22B1">
                            <w:rPr>
                              <w:rFonts w:ascii="Franklin Gothic Book" w:hAnsi="Franklin Gothic Book"/>
                              <w:b/>
                              <w:bCs/>
                              <w:sz w:val="15"/>
                              <w:szCs w:val="18"/>
                            </w:rPr>
                            <w:t xml:space="preserve">          </w:t>
                          </w:r>
                          <w:r w:rsidR="00806834" w:rsidRPr="00BF22B1">
                            <w:rPr>
                              <w:rFonts w:ascii="Franklin Gothic Book" w:hAnsi="Franklin Gothic Book"/>
                              <w:b/>
                              <w:bCs/>
                              <w:sz w:val="15"/>
                              <w:szCs w:val="18"/>
                            </w:rPr>
                            <w:t xml:space="preserve">       </w:t>
                          </w:r>
                          <w:r w:rsidR="00122CCE">
                            <w:rPr>
                              <w:rFonts w:ascii="Franklin Gothic Book" w:hAnsi="Franklin Gothic Book"/>
                              <w:b/>
                              <w:bCs/>
                              <w:sz w:val="15"/>
                              <w:szCs w:val="18"/>
                            </w:rPr>
                            <w:t xml:space="preserve">                        </w:t>
                          </w:r>
                        </w:p>
                        <w:p w14:paraId="0191A050" w14:textId="77777777" w:rsidR="00B744B8" w:rsidRPr="00BF22B1" w:rsidRDefault="00B744B8" w:rsidP="00B744B8">
                          <w:pPr>
                            <w:rPr>
                              <w:rFonts w:ascii="Franklin Gothic Book" w:hAnsi="Franklin Gothic Book"/>
                              <w:b/>
                              <w:bCs/>
                              <w:sz w:val="15"/>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B4535" id="_x0000_t202" coordsize="21600,21600" o:spt="202" path="m0,0l0,21600,21600,21600,21600,0xe">
              <v:stroke joinstyle="miter"/>
              <v:path gradientshapeok="t" o:connecttype="rect"/>
            </v:shapetype>
            <v:shape id="Text Box 7" o:spid="_x0000_s1035" type="#_x0000_t202" style="position:absolute;margin-left:-7.2pt;margin-top:5.95pt;width:367.05pt;height:1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" filled="f" stroked="f">
              <v:textbox>
                <w:txbxContent>
                  <w:p w14:paraId="32F87AF4" w14:textId="3015005A" w:rsidR="000E1919" w:rsidRPr="00BF22B1" w:rsidRDefault="00B744B8" w:rsidP="000E1919">
                    <w:pPr>
                      <w:rPr>
                        <w:rFonts w:ascii="Franklin Gothic Book" w:hAnsi="Franklin Gothic Book"/>
                        <w:sz w:val="15"/>
                        <w:szCs w:val="15"/>
                      </w:rPr>
                    </w:pPr>
                    <w:bookmarkStart w:id="1" w:name="_GoBack"/>
                    <w:r w:rsidRPr="00570AE7">
                      <w:rPr>
                        <w:rFonts w:ascii="Franklin Gothic Medium" w:hAnsi="Franklin Gothic Medium" w:cs="Angsana New"/>
                        <w:b/>
                        <w:bCs/>
                        <w:sz w:val="15"/>
                        <w:szCs w:val="15"/>
                      </w:rPr>
                      <w:t>Penn State Office of Strategic Communications</w:t>
                    </w:r>
                    <w:r w:rsidRPr="00570AE7">
                      <w:rPr>
                        <w:rFonts w:ascii="Franklin Gothic Book" w:hAnsi="Franklin Gothic Book"/>
                        <w:b/>
                        <w:bCs/>
                        <w:sz w:val="15"/>
                        <w:szCs w:val="15"/>
                      </w:rPr>
                      <w:t xml:space="preserve">   |  </w:t>
                    </w:r>
                    <w:r w:rsidRPr="00570AE7">
                      <w:rPr>
                        <w:rFonts w:ascii="Franklin Gothic Book" w:hAnsi="Franklin Gothic Book"/>
                        <w:sz w:val="15"/>
                        <w:szCs w:val="15"/>
                      </w:rPr>
                      <w:t>QUESTIONS OR FEEDBACK:</w:t>
                    </w:r>
                    <w:r w:rsidRPr="00570AE7">
                      <w:rPr>
                        <w:rFonts w:ascii="Franklin Gothic Book" w:hAnsi="Franklin Gothic Book"/>
                        <w:b/>
                        <w:bCs/>
                        <w:sz w:val="15"/>
                        <w:szCs w:val="15"/>
                      </w:rPr>
                      <w:t xml:space="preserve"> </w:t>
                    </w:r>
                    <w:hyperlink r:id="rId2" w:history="1">
                      <w:r w:rsidR="000E1919" w:rsidRPr="00570AE7">
                        <w:rPr>
                          <w:rStyle w:val="Hyperlink"/>
                          <w:rFonts w:ascii="Franklin Gothic Book" w:hAnsi="Franklin Gothic Book"/>
                          <w:b/>
                          <w:bCs/>
                          <w:sz w:val="15"/>
                          <w:szCs w:val="15"/>
                        </w:rPr>
                        <w:t>pennstatebrand@psu.edu</w:t>
                      </w:r>
                    </w:hyperlink>
                    <w:r w:rsidR="000E1919" w:rsidRPr="00BF22B1">
                      <w:rPr>
                        <w:rFonts w:ascii="Franklin Gothic Book" w:hAnsi="Franklin Gothic Book"/>
                        <w:b/>
                        <w:bCs/>
                        <w:sz w:val="15"/>
                        <w:szCs w:val="18"/>
                      </w:rPr>
                      <w:t xml:space="preserve">   </w:t>
                    </w:r>
                    <w:r w:rsidR="00AE4A15" w:rsidRPr="00BF22B1">
                      <w:rPr>
                        <w:rFonts w:ascii="Franklin Gothic Book" w:hAnsi="Franklin Gothic Book"/>
                        <w:b/>
                        <w:bCs/>
                        <w:sz w:val="15"/>
                        <w:szCs w:val="18"/>
                      </w:rPr>
                      <w:t xml:space="preserve">          </w:t>
                    </w:r>
                    <w:r w:rsidR="00806834" w:rsidRPr="00BF22B1">
                      <w:rPr>
                        <w:rFonts w:ascii="Franklin Gothic Book" w:hAnsi="Franklin Gothic Book"/>
                        <w:b/>
                        <w:bCs/>
                        <w:sz w:val="15"/>
                        <w:szCs w:val="18"/>
                      </w:rPr>
                      <w:t xml:space="preserve">       </w:t>
                    </w:r>
                    <w:r w:rsidR="00122CCE">
                      <w:rPr>
                        <w:rFonts w:ascii="Franklin Gothic Book" w:hAnsi="Franklin Gothic Book"/>
                        <w:b/>
                        <w:bCs/>
                        <w:sz w:val="15"/>
                        <w:szCs w:val="18"/>
                      </w:rPr>
                      <w:t xml:space="preserve">                        </w:t>
                    </w:r>
                  </w:p>
                  <w:p w14:paraId="0191A050" w14:textId="77777777" w:rsidR="00B744B8" w:rsidRPr="00BF22B1" w:rsidRDefault="00B744B8" w:rsidP="00B744B8">
                    <w:pPr>
                      <w:rPr>
                        <w:rFonts w:ascii="Franklin Gothic Book" w:hAnsi="Franklin Gothic Book"/>
                        <w:b/>
                        <w:bCs/>
                        <w:sz w:val="15"/>
                        <w:szCs w:val="18"/>
                      </w:rPr>
                    </w:pPr>
                  </w:p>
                  <w:bookmarkEnd w:id="1"/>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8AC6C" w14:textId="77777777" w:rsidR="00363EE4" w:rsidRDefault="00363EE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099DC1" w14:textId="77777777" w:rsidR="006E600F" w:rsidRDefault="006E600F" w:rsidP="001D64B5">
      <w:r>
        <w:separator/>
      </w:r>
    </w:p>
  </w:footnote>
  <w:footnote w:type="continuationSeparator" w:id="0">
    <w:p w14:paraId="650561CF" w14:textId="77777777" w:rsidR="006E600F" w:rsidRDefault="006E600F" w:rsidP="001D64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4A398" w14:textId="77777777" w:rsidR="00363EE4" w:rsidRDefault="00363EE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D84CC" w14:textId="77777777" w:rsidR="001D64B5" w:rsidRDefault="00E04F61" w:rsidP="00E04F61">
    <w:pPr>
      <w:pStyle w:val="brandbook"/>
    </w:pPr>
    <w:r>
      <w:rPr>
        <w:noProof/>
      </w:rPr>
      <mc:AlternateContent>
        <mc:Choice Requires="wps">
          <w:drawing>
            <wp:anchor distT="0" distB="0" distL="114300" distR="114300" simplePos="0" relativeHeight="251661312" behindDoc="0" locked="0" layoutInCell="1" allowOverlap="1" wp14:anchorId="2003CFA3" wp14:editId="4C14509F">
              <wp:simplePos x="0" y="0"/>
              <wp:positionH relativeFrom="column">
                <wp:posOffset>5167418</wp:posOffset>
              </wp:positionH>
              <wp:positionV relativeFrom="paragraph">
                <wp:posOffset>48895</wp:posOffset>
              </wp:positionV>
              <wp:extent cx="2057188" cy="266065"/>
              <wp:effectExtent l="0" t="0" r="0" b="0"/>
              <wp:wrapNone/>
              <wp:docPr id="6" name="Text Box 6"/>
              <wp:cNvGraphicFramePr/>
              <a:graphic xmlns:a="http://schemas.openxmlformats.org/drawingml/2006/main">
                <a:graphicData uri="http://schemas.microsoft.com/office/word/2010/wordprocessingShape">
                  <wps:wsp>
                    <wps:cNvSpPr txBox="1"/>
                    <wps:spPr>
                      <a:xfrm>
                        <a:off x="0" y="0"/>
                        <a:ext cx="2057188" cy="266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08CA8C" w14:textId="5452ACAD" w:rsidR="00FA20AB" w:rsidRPr="00BF22B1" w:rsidRDefault="005F751F" w:rsidP="00E04F61">
                          <w:pPr>
                            <w:pStyle w:val="headertitle"/>
                          </w:pPr>
                          <w:r>
                            <w:t xml:space="preserve">CAMERA </w:t>
                          </w:r>
                          <w:proofErr w:type="gramStart"/>
                          <w:r>
                            <w:t>SET</w:t>
                          </w:r>
                          <w:r w:rsidR="004C6812">
                            <w:t>UP</w:t>
                          </w:r>
                          <w:r w:rsidR="000E1919" w:rsidRPr="00BF22B1">
                            <w:t xml:space="preserve">  |</w:t>
                          </w:r>
                          <w:proofErr w:type="gramEnd"/>
                          <w:r w:rsidR="000E1919" w:rsidRPr="00BF22B1">
                            <w:t xml:space="preserve">  </w:t>
                          </w:r>
                          <w:r w:rsidR="00511AA6" w:rsidRPr="00BF22B1">
                            <w:t>v1</w:t>
                          </w:r>
                        </w:p>
                        <w:p w14:paraId="554F4CA7" w14:textId="77777777" w:rsidR="005578D5" w:rsidRPr="00BF22B1" w:rsidRDefault="005578D5" w:rsidP="00E04F61">
                          <w:pPr>
                            <w:pStyle w:val="header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3CFA3" id="_x0000_t202" coordsize="21600,21600" o:spt="202" path="m0,0l0,21600,21600,21600,21600,0xe">
              <v:stroke joinstyle="miter"/>
              <v:path gradientshapeok="t" o:connecttype="rect"/>
            </v:shapetype>
            <v:shape id="Text Box 6" o:spid="_x0000_s1033" type="#_x0000_t202" style="position:absolute;margin-left:406.9pt;margin-top:3.85pt;width:162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" filled="f" stroked="f">
              <v:textbox>
                <w:txbxContent>
                  <w:p w14:paraId="7D08CA8C" w14:textId="5452ACAD" w:rsidR="00FA20AB" w:rsidRPr="00BF22B1" w:rsidRDefault="005F751F" w:rsidP="00E04F61">
                    <w:pPr>
                      <w:pStyle w:val="headertitle"/>
                    </w:pPr>
                    <w:r>
                      <w:t>CAMERA SET</w:t>
                    </w:r>
                    <w:r w:rsidR="004C6812">
                      <w:t>UP</w:t>
                    </w:r>
                    <w:r w:rsidR="000E1919" w:rsidRPr="00BF22B1">
                      <w:t xml:space="preserve">  |  </w:t>
                    </w:r>
                    <w:r w:rsidR="00511AA6" w:rsidRPr="00BF22B1">
                      <w:t>v1</w:t>
                    </w:r>
                  </w:p>
                  <w:p w14:paraId="554F4CA7" w14:textId="77777777" w:rsidR="005578D5" w:rsidRPr="00BF22B1" w:rsidRDefault="005578D5" w:rsidP="00E04F61">
                    <w:pPr>
                      <w:pStyle w:val="headertitle"/>
                    </w:pPr>
                  </w:p>
                </w:txbxContent>
              </v:textbox>
            </v:shape>
          </w:pict>
        </mc:Fallback>
      </mc:AlternateContent>
    </w:r>
    <w:r w:rsidR="00806834">
      <w:rPr>
        <w:noProof/>
      </w:rPr>
      <mc:AlternateContent>
        <mc:Choice Requires="wps">
          <w:drawing>
            <wp:anchor distT="0" distB="0" distL="114300" distR="114300" simplePos="0" relativeHeight="251659264" behindDoc="0" locked="0" layoutInCell="1" allowOverlap="1" wp14:anchorId="61C3B5F9" wp14:editId="2C290F30">
              <wp:simplePos x="0" y="0"/>
              <wp:positionH relativeFrom="column">
                <wp:posOffset>2224617</wp:posOffset>
              </wp:positionH>
              <wp:positionV relativeFrom="paragraph">
                <wp:posOffset>33655</wp:posOffset>
              </wp:positionV>
              <wp:extent cx="1824990" cy="22669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1824990"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8CD861" w14:textId="77777777" w:rsidR="001D64B5" w:rsidRPr="00753C2F" w:rsidRDefault="001D64B5" w:rsidP="00E04F61">
                          <w:pPr>
                            <w:pStyle w:val="brandbook"/>
                          </w:pPr>
                          <w:r w:rsidRPr="00753C2F">
                            <w:t>THE BRAND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C3B5F9" id="Text Box 4" o:spid="_x0000_s1034" type="#_x0000_t202" style="position:absolute;margin-left:175.15pt;margin-top:2.65pt;width:143.7pt;height:17.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" filled="f" stroked="f">
              <v:textbox>
                <w:txbxContent>
                  <w:p w14:paraId="518CD861" w14:textId="77777777" w:rsidR="001D64B5" w:rsidRPr="00753C2F" w:rsidRDefault="001D64B5" w:rsidP="00E04F61">
                    <w:pPr>
                      <w:pStyle w:val="brandbook"/>
                    </w:pPr>
                    <w:r w:rsidRPr="00753C2F">
                      <w:t>THE BRAND BOOK</w:t>
                    </w:r>
                  </w:p>
                </w:txbxContent>
              </v:textbox>
            </v:shape>
          </w:pict>
        </mc:Fallback>
      </mc:AlternateContent>
    </w:r>
    <w:r w:rsidR="001D64B5">
      <w:rPr>
        <w:noProof/>
      </w:rPr>
      <w:drawing>
        <wp:inline distT="0" distB="0" distL="0" distR="0" wp14:anchorId="3E387656" wp14:editId="1720892D">
          <wp:extent cx="1232535" cy="405194"/>
          <wp:effectExtent l="0" t="0" r="1206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U_HOR_CMYK_Black.png"/>
                  <pic:cNvPicPr/>
                </pic:nvPicPr>
                <pic:blipFill>
                  <a:blip r:embed="rId1">
                    <a:extLst>
                      <a:ext uri="{28A0092B-C50C-407E-A947-70E740481C1C}">
                        <a14:useLocalDpi xmlns:a14="http://schemas.microsoft.com/office/drawing/2010/main" val="0"/>
                      </a:ext>
                    </a:extLst>
                  </a:blip>
                  <a:stretch>
                    <a:fillRect/>
                  </a:stretch>
                </pic:blipFill>
                <pic:spPr>
                  <a:xfrm>
                    <a:off x="0" y="0"/>
                    <a:ext cx="1235075" cy="406029"/>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F3F6E" w14:textId="77777777" w:rsidR="00363EE4" w:rsidRDefault="00363EE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C6578"/>
    <w:multiLevelType w:val="hybridMultilevel"/>
    <w:tmpl w:val="D1926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3065FF"/>
    <w:multiLevelType w:val="hybridMultilevel"/>
    <w:tmpl w:val="55C84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9423E"/>
    <w:multiLevelType w:val="multilevel"/>
    <w:tmpl w:val="29EE0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4F69CE"/>
    <w:multiLevelType w:val="hybridMultilevel"/>
    <w:tmpl w:val="7DEC2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D764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41639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A71F2D"/>
    <w:multiLevelType w:val="hybridMultilevel"/>
    <w:tmpl w:val="55F403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132972"/>
    <w:multiLevelType w:val="multilevel"/>
    <w:tmpl w:val="8CA6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174A20"/>
    <w:multiLevelType w:val="hybridMultilevel"/>
    <w:tmpl w:val="D0F6003C"/>
    <w:lvl w:ilvl="0" w:tplc="79AA1418">
      <w:start w:val="1"/>
      <w:numFmt w:val="bullet"/>
      <w:lvlText w:val=""/>
      <w:lvlJc w:val="left"/>
      <w:pPr>
        <w:ind w:left="720" w:hanging="360"/>
      </w:pPr>
      <w:rPr>
        <w:rFonts w:ascii="Symbol" w:hAnsi="Symbol" w:hint="default"/>
      </w:rPr>
    </w:lvl>
    <w:lvl w:ilvl="1" w:tplc="5D6A263E">
      <w:start w:val="1"/>
      <w:numFmt w:val="bullet"/>
      <w:lvlText w:val="o"/>
      <w:lvlJc w:val="left"/>
      <w:pPr>
        <w:ind w:left="1440" w:hanging="360"/>
      </w:pPr>
      <w:rPr>
        <w:rFonts w:ascii="Courier New" w:hAnsi="Courier New" w:hint="default"/>
      </w:rPr>
    </w:lvl>
    <w:lvl w:ilvl="2" w:tplc="9C88AC54">
      <w:start w:val="1"/>
      <w:numFmt w:val="bullet"/>
      <w:lvlText w:val=""/>
      <w:lvlJc w:val="left"/>
      <w:pPr>
        <w:ind w:left="2160" w:hanging="360"/>
      </w:pPr>
      <w:rPr>
        <w:rFonts w:ascii="Wingdings" w:hAnsi="Wingdings" w:hint="default"/>
      </w:rPr>
    </w:lvl>
    <w:lvl w:ilvl="3" w:tplc="9F447EEA">
      <w:start w:val="1"/>
      <w:numFmt w:val="bullet"/>
      <w:lvlText w:val=""/>
      <w:lvlJc w:val="left"/>
      <w:pPr>
        <w:ind w:left="2880" w:hanging="360"/>
      </w:pPr>
      <w:rPr>
        <w:rFonts w:ascii="Symbol" w:hAnsi="Symbol" w:hint="default"/>
      </w:rPr>
    </w:lvl>
    <w:lvl w:ilvl="4" w:tplc="54C6A9BE">
      <w:start w:val="1"/>
      <w:numFmt w:val="bullet"/>
      <w:lvlText w:val="o"/>
      <w:lvlJc w:val="left"/>
      <w:pPr>
        <w:ind w:left="3600" w:hanging="360"/>
      </w:pPr>
      <w:rPr>
        <w:rFonts w:ascii="Courier New" w:hAnsi="Courier New" w:hint="default"/>
      </w:rPr>
    </w:lvl>
    <w:lvl w:ilvl="5" w:tplc="89D8C410">
      <w:start w:val="1"/>
      <w:numFmt w:val="bullet"/>
      <w:lvlText w:val=""/>
      <w:lvlJc w:val="left"/>
      <w:pPr>
        <w:ind w:left="4320" w:hanging="360"/>
      </w:pPr>
      <w:rPr>
        <w:rFonts w:ascii="Wingdings" w:hAnsi="Wingdings" w:hint="default"/>
      </w:rPr>
    </w:lvl>
    <w:lvl w:ilvl="6" w:tplc="5002E474">
      <w:start w:val="1"/>
      <w:numFmt w:val="bullet"/>
      <w:lvlText w:val=""/>
      <w:lvlJc w:val="left"/>
      <w:pPr>
        <w:ind w:left="5040" w:hanging="360"/>
      </w:pPr>
      <w:rPr>
        <w:rFonts w:ascii="Symbol" w:hAnsi="Symbol" w:hint="default"/>
      </w:rPr>
    </w:lvl>
    <w:lvl w:ilvl="7" w:tplc="FABA4DF8">
      <w:start w:val="1"/>
      <w:numFmt w:val="bullet"/>
      <w:lvlText w:val="o"/>
      <w:lvlJc w:val="left"/>
      <w:pPr>
        <w:ind w:left="5760" w:hanging="360"/>
      </w:pPr>
      <w:rPr>
        <w:rFonts w:ascii="Courier New" w:hAnsi="Courier New" w:hint="default"/>
      </w:rPr>
    </w:lvl>
    <w:lvl w:ilvl="8" w:tplc="9B1E3982">
      <w:start w:val="1"/>
      <w:numFmt w:val="bullet"/>
      <w:lvlText w:val=""/>
      <w:lvlJc w:val="left"/>
      <w:pPr>
        <w:ind w:left="6480" w:hanging="360"/>
      </w:pPr>
      <w:rPr>
        <w:rFonts w:ascii="Wingdings" w:hAnsi="Wingdings" w:hint="default"/>
      </w:rPr>
    </w:lvl>
  </w:abstractNum>
  <w:abstractNum w:abstractNumId="9">
    <w:nsid w:val="21086F0E"/>
    <w:multiLevelType w:val="hybridMultilevel"/>
    <w:tmpl w:val="18ACBC7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E60C75"/>
    <w:multiLevelType w:val="hybridMultilevel"/>
    <w:tmpl w:val="3056DED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nsid w:val="242E1F49"/>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
    <w:nsid w:val="265709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FD42791"/>
    <w:multiLevelType w:val="hybridMultilevel"/>
    <w:tmpl w:val="1FF2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96020C"/>
    <w:multiLevelType w:val="hybridMultilevel"/>
    <w:tmpl w:val="88F6EF2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BA2F89"/>
    <w:multiLevelType w:val="multilevel"/>
    <w:tmpl w:val="0409001D"/>
    <w:lvl w:ilvl="0">
      <w:start w:val="1"/>
      <w:numFmt w:val="decimal"/>
      <w:lvlText w:val="%1)"/>
      <w:lvlJc w:val="left"/>
      <w:pPr>
        <w:ind w:left="360" w:hanging="360"/>
      </w:pPr>
    </w:lvl>
    <w:lvl w:ilvl="1">
      <w:start w:val="1"/>
      <w:numFmt w:val="lowerLetter"/>
      <w:lvlText w:val="%2)"/>
      <w:lvlJc w:val="left"/>
      <w:pPr>
        <w:ind w:left="1170" w:hanging="360"/>
      </w:pPr>
    </w:lvl>
    <w:lvl w:ilvl="2">
      <w:start w:val="1"/>
      <w:numFmt w:val="lowerRoman"/>
      <w:lvlText w:val="%3)"/>
      <w:lvlJc w:val="left"/>
      <w:pPr>
        <w:ind w:left="171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73D5704"/>
    <w:multiLevelType w:val="multilevel"/>
    <w:tmpl w:val="1AA4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B8615A"/>
    <w:multiLevelType w:val="multilevel"/>
    <w:tmpl w:val="0EB8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680AF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
    <w:nsid w:val="427132E7"/>
    <w:multiLevelType w:val="hybridMultilevel"/>
    <w:tmpl w:val="EAEE72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265031"/>
    <w:multiLevelType w:val="hybridMultilevel"/>
    <w:tmpl w:val="5C64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431878"/>
    <w:multiLevelType w:val="hybridMultilevel"/>
    <w:tmpl w:val="7DD85790"/>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525E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71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E6C438E"/>
    <w:multiLevelType w:val="hybridMultilevel"/>
    <w:tmpl w:val="C2560264"/>
    <w:lvl w:ilvl="0" w:tplc="FFFFFFFF">
      <w:start w:val="1"/>
      <w:numFmt w:val="bullet"/>
      <w:lvlText w:val=""/>
      <w:lvlJc w:val="left"/>
      <w:pPr>
        <w:ind w:left="720" w:hanging="360"/>
      </w:pPr>
      <w:rPr>
        <w:rFonts w:ascii="Symbol" w:hAnsi="Symbol" w:hint="default"/>
      </w:rPr>
    </w:lvl>
    <w:lvl w:ilvl="1" w:tplc="11124A0E">
      <w:start w:val="1"/>
      <w:numFmt w:val="bullet"/>
      <w:lvlText w:val="o"/>
      <w:lvlJc w:val="left"/>
      <w:pPr>
        <w:ind w:left="1440" w:hanging="360"/>
      </w:pPr>
      <w:rPr>
        <w:rFonts w:ascii="Courier New" w:hAnsi="Courier New" w:hint="default"/>
      </w:rPr>
    </w:lvl>
    <w:lvl w:ilvl="2" w:tplc="93907A14">
      <w:start w:val="1"/>
      <w:numFmt w:val="bullet"/>
      <w:lvlText w:val=""/>
      <w:lvlJc w:val="left"/>
      <w:pPr>
        <w:ind w:left="2160" w:hanging="360"/>
      </w:pPr>
      <w:rPr>
        <w:rFonts w:ascii="Wingdings" w:hAnsi="Wingdings" w:hint="default"/>
      </w:rPr>
    </w:lvl>
    <w:lvl w:ilvl="3" w:tplc="DD4C3E90">
      <w:start w:val="1"/>
      <w:numFmt w:val="bullet"/>
      <w:lvlText w:val=""/>
      <w:lvlJc w:val="left"/>
      <w:pPr>
        <w:ind w:left="2880" w:hanging="360"/>
      </w:pPr>
      <w:rPr>
        <w:rFonts w:ascii="Symbol" w:hAnsi="Symbol" w:hint="default"/>
      </w:rPr>
    </w:lvl>
    <w:lvl w:ilvl="4" w:tplc="99388B60">
      <w:start w:val="1"/>
      <w:numFmt w:val="bullet"/>
      <w:lvlText w:val="o"/>
      <w:lvlJc w:val="left"/>
      <w:pPr>
        <w:ind w:left="3600" w:hanging="360"/>
      </w:pPr>
      <w:rPr>
        <w:rFonts w:ascii="Courier New" w:hAnsi="Courier New" w:hint="default"/>
      </w:rPr>
    </w:lvl>
    <w:lvl w:ilvl="5" w:tplc="7772B0F6">
      <w:start w:val="1"/>
      <w:numFmt w:val="bullet"/>
      <w:lvlText w:val=""/>
      <w:lvlJc w:val="left"/>
      <w:pPr>
        <w:ind w:left="4320" w:hanging="360"/>
      </w:pPr>
      <w:rPr>
        <w:rFonts w:ascii="Wingdings" w:hAnsi="Wingdings" w:hint="default"/>
      </w:rPr>
    </w:lvl>
    <w:lvl w:ilvl="6" w:tplc="4FD06FCA">
      <w:start w:val="1"/>
      <w:numFmt w:val="bullet"/>
      <w:lvlText w:val=""/>
      <w:lvlJc w:val="left"/>
      <w:pPr>
        <w:ind w:left="5040" w:hanging="360"/>
      </w:pPr>
      <w:rPr>
        <w:rFonts w:ascii="Symbol" w:hAnsi="Symbol" w:hint="default"/>
      </w:rPr>
    </w:lvl>
    <w:lvl w:ilvl="7" w:tplc="12825DB6">
      <w:start w:val="1"/>
      <w:numFmt w:val="bullet"/>
      <w:lvlText w:val="o"/>
      <w:lvlJc w:val="left"/>
      <w:pPr>
        <w:ind w:left="5760" w:hanging="360"/>
      </w:pPr>
      <w:rPr>
        <w:rFonts w:ascii="Courier New" w:hAnsi="Courier New" w:hint="default"/>
      </w:rPr>
    </w:lvl>
    <w:lvl w:ilvl="8" w:tplc="9976B288">
      <w:start w:val="1"/>
      <w:numFmt w:val="bullet"/>
      <w:lvlText w:val=""/>
      <w:lvlJc w:val="left"/>
      <w:pPr>
        <w:ind w:left="6480" w:hanging="360"/>
      </w:pPr>
      <w:rPr>
        <w:rFonts w:ascii="Wingdings" w:hAnsi="Wingdings" w:hint="default"/>
      </w:rPr>
    </w:lvl>
  </w:abstractNum>
  <w:abstractNum w:abstractNumId="24">
    <w:nsid w:val="4EBF2DC0"/>
    <w:multiLevelType w:val="hybridMultilevel"/>
    <w:tmpl w:val="B2D8AD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E14B6B"/>
    <w:multiLevelType w:val="multilevel"/>
    <w:tmpl w:val="0409001D"/>
    <w:lvl w:ilvl="0">
      <w:start w:val="1"/>
      <w:numFmt w:val="decimal"/>
      <w:lvlText w:val="%1)"/>
      <w:lvlJc w:val="left"/>
      <w:pPr>
        <w:ind w:left="810" w:hanging="360"/>
      </w:pPr>
    </w:lvl>
    <w:lvl w:ilvl="1">
      <w:start w:val="1"/>
      <w:numFmt w:val="lowerLetter"/>
      <w:lvlText w:val="%2)"/>
      <w:lvlJc w:val="left"/>
      <w:pPr>
        <w:ind w:left="1170" w:hanging="360"/>
      </w:pPr>
    </w:lvl>
    <w:lvl w:ilvl="2">
      <w:start w:val="1"/>
      <w:numFmt w:val="lowerRoman"/>
      <w:lvlText w:val="%3)"/>
      <w:lvlJc w:val="left"/>
      <w:pPr>
        <w:ind w:left="1530" w:hanging="360"/>
      </w:pPr>
    </w:lvl>
    <w:lvl w:ilvl="3">
      <w:start w:val="1"/>
      <w:numFmt w:val="decimal"/>
      <w:lvlText w:val="(%4)"/>
      <w:lvlJc w:val="left"/>
      <w:pPr>
        <w:ind w:left="1890" w:hanging="360"/>
      </w:pPr>
    </w:lvl>
    <w:lvl w:ilvl="4">
      <w:start w:val="1"/>
      <w:numFmt w:val="lowerLetter"/>
      <w:lvlText w:val="(%5)"/>
      <w:lvlJc w:val="left"/>
      <w:pPr>
        <w:ind w:left="2250" w:hanging="360"/>
      </w:pPr>
    </w:lvl>
    <w:lvl w:ilvl="5">
      <w:start w:val="1"/>
      <w:numFmt w:val="lowerRoman"/>
      <w:lvlText w:val="(%6)"/>
      <w:lvlJc w:val="left"/>
      <w:pPr>
        <w:ind w:left="2610" w:hanging="360"/>
      </w:pPr>
    </w:lvl>
    <w:lvl w:ilvl="6">
      <w:start w:val="1"/>
      <w:numFmt w:val="decimal"/>
      <w:lvlText w:val="%7."/>
      <w:lvlJc w:val="left"/>
      <w:pPr>
        <w:ind w:left="2970" w:hanging="360"/>
      </w:pPr>
    </w:lvl>
    <w:lvl w:ilvl="7">
      <w:start w:val="1"/>
      <w:numFmt w:val="lowerLetter"/>
      <w:lvlText w:val="%8."/>
      <w:lvlJc w:val="left"/>
      <w:pPr>
        <w:ind w:left="3330" w:hanging="360"/>
      </w:pPr>
    </w:lvl>
    <w:lvl w:ilvl="8">
      <w:start w:val="1"/>
      <w:numFmt w:val="lowerRoman"/>
      <w:lvlText w:val="%9."/>
      <w:lvlJc w:val="left"/>
      <w:pPr>
        <w:ind w:left="3690" w:hanging="360"/>
      </w:pPr>
    </w:lvl>
  </w:abstractNum>
  <w:abstractNum w:abstractNumId="26">
    <w:nsid w:val="5D5B414A"/>
    <w:multiLevelType w:val="hybridMultilevel"/>
    <w:tmpl w:val="7DD85790"/>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5F208B"/>
    <w:multiLevelType w:val="multilevel"/>
    <w:tmpl w:val="897E1B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33C4C3B"/>
    <w:multiLevelType w:val="hybridMultilevel"/>
    <w:tmpl w:val="7E2A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033296"/>
    <w:multiLevelType w:val="hybridMultilevel"/>
    <w:tmpl w:val="A7CE0BB2"/>
    <w:lvl w:ilvl="0" w:tplc="09BCE988">
      <w:start w:val="1"/>
      <w:numFmt w:val="bullet"/>
      <w:lvlText w:val=""/>
      <w:lvlJc w:val="left"/>
      <w:pPr>
        <w:ind w:left="720" w:hanging="360"/>
      </w:pPr>
      <w:rPr>
        <w:rFonts w:ascii="Symbol" w:hAnsi="Symbol" w:hint="default"/>
      </w:rPr>
    </w:lvl>
    <w:lvl w:ilvl="1" w:tplc="97448686">
      <w:start w:val="1"/>
      <w:numFmt w:val="bullet"/>
      <w:lvlText w:val="o"/>
      <w:lvlJc w:val="left"/>
      <w:pPr>
        <w:ind w:left="1440" w:hanging="360"/>
      </w:pPr>
      <w:rPr>
        <w:rFonts w:ascii="Courier New" w:hAnsi="Courier New" w:hint="default"/>
      </w:rPr>
    </w:lvl>
    <w:lvl w:ilvl="2" w:tplc="5346384E">
      <w:start w:val="1"/>
      <w:numFmt w:val="bullet"/>
      <w:lvlText w:val=""/>
      <w:lvlJc w:val="left"/>
      <w:pPr>
        <w:ind w:left="2160" w:hanging="360"/>
      </w:pPr>
      <w:rPr>
        <w:rFonts w:ascii="Wingdings" w:hAnsi="Wingdings" w:hint="default"/>
      </w:rPr>
    </w:lvl>
    <w:lvl w:ilvl="3" w:tplc="5F02532E">
      <w:start w:val="1"/>
      <w:numFmt w:val="bullet"/>
      <w:lvlText w:val=""/>
      <w:lvlJc w:val="left"/>
      <w:pPr>
        <w:ind w:left="2880" w:hanging="360"/>
      </w:pPr>
      <w:rPr>
        <w:rFonts w:ascii="Symbol" w:hAnsi="Symbol" w:hint="default"/>
      </w:rPr>
    </w:lvl>
    <w:lvl w:ilvl="4" w:tplc="9426E024">
      <w:start w:val="1"/>
      <w:numFmt w:val="bullet"/>
      <w:lvlText w:val="o"/>
      <w:lvlJc w:val="left"/>
      <w:pPr>
        <w:ind w:left="3600" w:hanging="360"/>
      </w:pPr>
      <w:rPr>
        <w:rFonts w:ascii="Courier New" w:hAnsi="Courier New" w:hint="default"/>
      </w:rPr>
    </w:lvl>
    <w:lvl w:ilvl="5" w:tplc="851E664A">
      <w:start w:val="1"/>
      <w:numFmt w:val="bullet"/>
      <w:lvlText w:val=""/>
      <w:lvlJc w:val="left"/>
      <w:pPr>
        <w:ind w:left="4320" w:hanging="360"/>
      </w:pPr>
      <w:rPr>
        <w:rFonts w:ascii="Wingdings" w:hAnsi="Wingdings" w:hint="default"/>
      </w:rPr>
    </w:lvl>
    <w:lvl w:ilvl="6" w:tplc="8CBA462E">
      <w:start w:val="1"/>
      <w:numFmt w:val="bullet"/>
      <w:lvlText w:val=""/>
      <w:lvlJc w:val="left"/>
      <w:pPr>
        <w:ind w:left="5040" w:hanging="360"/>
      </w:pPr>
      <w:rPr>
        <w:rFonts w:ascii="Symbol" w:hAnsi="Symbol" w:hint="default"/>
      </w:rPr>
    </w:lvl>
    <w:lvl w:ilvl="7" w:tplc="A9629A64">
      <w:start w:val="1"/>
      <w:numFmt w:val="bullet"/>
      <w:lvlText w:val="o"/>
      <w:lvlJc w:val="left"/>
      <w:pPr>
        <w:ind w:left="5760" w:hanging="360"/>
      </w:pPr>
      <w:rPr>
        <w:rFonts w:ascii="Courier New" w:hAnsi="Courier New" w:hint="default"/>
      </w:rPr>
    </w:lvl>
    <w:lvl w:ilvl="8" w:tplc="72BC0208">
      <w:start w:val="1"/>
      <w:numFmt w:val="bullet"/>
      <w:lvlText w:val=""/>
      <w:lvlJc w:val="left"/>
      <w:pPr>
        <w:ind w:left="6480" w:hanging="360"/>
      </w:pPr>
      <w:rPr>
        <w:rFonts w:ascii="Wingdings" w:hAnsi="Wingdings" w:hint="default"/>
      </w:rPr>
    </w:lvl>
  </w:abstractNum>
  <w:abstractNum w:abstractNumId="30">
    <w:nsid w:val="78DB3C7B"/>
    <w:multiLevelType w:val="hybridMultilevel"/>
    <w:tmpl w:val="EF589CD6"/>
    <w:lvl w:ilvl="0" w:tplc="3A8444DE">
      <w:start w:val="1"/>
      <w:numFmt w:val="bullet"/>
      <w:lvlText w:val=""/>
      <w:lvlJc w:val="left"/>
      <w:pPr>
        <w:ind w:left="720" w:hanging="360"/>
      </w:pPr>
      <w:rPr>
        <w:rFonts w:ascii="Symbol" w:hAnsi="Symbol" w:hint="default"/>
      </w:rPr>
    </w:lvl>
    <w:lvl w:ilvl="1" w:tplc="5A90CAF4">
      <w:start w:val="1"/>
      <w:numFmt w:val="bullet"/>
      <w:lvlText w:val="o"/>
      <w:lvlJc w:val="left"/>
      <w:pPr>
        <w:ind w:left="1440" w:hanging="360"/>
      </w:pPr>
      <w:rPr>
        <w:rFonts w:ascii="Courier New" w:hAnsi="Courier New" w:hint="default"/>
      </w:rPr>
    </w:lvl>
    <w:lvl w:ilvl="2" w:tplc="AC409DA0">
      <w:start w:val="1"/>
      <w:numFmt w:val="bullet"/>
      <w:lvlText w:val=""/>
      <w:lvlJc w:val="left"/>
      <w:pPr>
        <w:ind w:left="2160" w:hanging="360"/>
      </w:pPr>
      <w:rPr>
        <w:rFonts w:ascii="Wingdings" w:hAnsi="Wingdings" w:hint="default"/>
      </w:rPr>
    </w:lvl>
    <w:lvl w:ilvl="3" w:tplc="88D853AA">
      <w:start w:val="1"/>
      <w:numFmt w:val="bullet"/>
      <w:lvlText w:val=""/>
      <w:lvlJc w:val="left"/>
      <w:pPr>
        <w:ind w:left="2880" w:hanging="360"/>
      </w:pPr>
      <w:rPr>
        <w:rFonts w:ascii="Symbol" w:hAnsi="Symbol" w:hint="default"/>
      </w:rPr>
    </w:lvl>
    <w:lvl w:ilvl="4" w:tplc="131C616E">
      <w:start w:val="1"/>
      <w:numFmt w:val="bullet"/>
      <w:lvlText w:val="o"/>
      <w:lvlJc w:val="left"/>
      <w:pPr>
        <w:ind w:left="3600" w:hanging="360"/>
      </w:pPr>
      <w:rPr>
        <w:rFonts w:ascii="Courier New" w:hAnsi="Courier New" w:hint="default"/>
      </w:rPr>
    </w:lvl>
    <w:lvl w:ilvl="5" w:tplc="2E9EED80">
      <w:start w:val="1"/>
      <w:numFmt w:val="bullet"/>
      <w:lvlText w:val=""/>
      <w:lvlJc w:val="left"/>
      <w:pPr>
        <w:ind w:left="4320" w:hanging="360"/>
      </w:pPr>
      <w:rPr>
        <w:rFonts w:ascii="Wingdings" w:hAnsi="Wingdings" w:hint="default"/>
      </w:rPr>
    </w:lvl>
    <w:lvl w:ilvl="6" w:tplc="CA6ABC72">
      <w:start w:val="1"/>
      <w:numFmt w:val="bullet"/>
      <w:lvlText w:val=""/>
      <w:lvlJc w:val="left"/>
      <w:pPr>
        <w:ind w:left="5040" w:hanging="360"/>
      </w:pPr>
      <w:rPr>
        <w:rFonts w:ascii="Symbol" w:hAnsi="Symbol" w:hint="default"/>
      </w:rPr>
    </w:lvl>
    <w:lvl w:ilvl="7" w:tplc="EF702BBC">
      <w:start w:val="1"/>
      <w:numFmt w:val="bullet"/>
      <w:lvlText w:val="o"/>
      <w:lvlJc w:val="left"/>
      <w:pPr>
        <w:ind w:left="5760" w:hanging="360"/>
      </w:pPr>
      <w:rPr>
        <w:rFonts w:ascii="Courier New" w:hAnsi="Courier New" w:hint="default"/>
      </w:rPr>
    </w:lvl>
    <w:lvl w:ilvl="8" w:tplc="1D42E476">
      <w:start w:val="1"/>
      <w:numFmt w:val="bullet"/>
      <w:lvlText w:val=""/>
      <w:lvlJc w:val="left"/>
      <w:pPr>
        <w:ind w:left="6480" w:hanging="360"/>
      </w:pPr>
      <w:rPr>
        <w:rFonts w:ascii="Wingdings" w:hAnsi="Wingdings" w:hint="default"/>
      </w:rPr>
    </w:lvl>
  </w:abstractNum>
  <w:abstractNum w:abstractNumId="31">
    <w:nsid w:val="7ACB198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B677931"/>
    <w:multiLevelType w:val="hybridMultilevel"/>
    <w:tmpl w:val="727EE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38452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DDB7E06"/>
    <w:multiLevelType w:val="hybridMultilevel"/>
    <w:tmpl w:val="7DD85790"/>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6651D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9"/>
  </w:num>
  <w:num w:numId="2">
    <w:abstractNumId w:val="8"/>
  </w:num>
  <w:num w:numId="3">
    <w:abstractNumId w:val="23"/>
  </w:num>
  <w:num w:numId="4">
    <w:abstractNumId w:val="30"/>
  </w:num>
  <w:num w:numId="5">
    <w:abstractNumId w:val="17"/>
  </w:num>
  <w:num w:numId="6">
    <w:abstractNumId w:val="2"/>
  </w:num>
  <w:num w:numId="7">
    <w:abstractNumId w:val="7"/>
  </w:num>
  <w:num w:numId="8">
    <w:abstractNumId w:val="16"/>
  </w:num>
  <w:num w:numId="9">
    <w:abstractNumId w:val="13"/>
  </w:num>
  <w:num w:numId="10">
    <w:abstractNumId w:val="20"/>
  </w:num>
  <w:num w:numId="11">
    <w:abstractNumId w:val="14"/>
  </w:num>
  <w:num w:numId="12">
    <w:abstractNumId w:val="28"/>
  </w:num>
  <w:num w:numId="13">
    <w:abstractNumId w:val="0"/>
  </w:num>
  <w:num w:numId="14">
    <w:abstractNumId w:val="10"/>
  </w:num>
  <w:num w:numId="15">
    <w:abstractNumId w:val="34"/>
  </w:num>
  <w:num w:numId="16">
    <w:abstractNumId w:val="9"/>
  </w:num>
  <w:num w:numId="17">
    <w:abstractNumId w:val="19"/>
  </w:num>
  <w:num w:numId="18">
    <w:abstractNumId w:val="6"/>
  </w:num>
  <w:num w:numId="19">
    <w:abstractNumId w:val="24"/>
  </w:num>
  <w:num w:numId="20">
    <w:abstractNumId w:val="32"/>
  </w:num>
  <w:num w:numId="21">
    <w:abstractNumId w:val="3"/>
  </w:num>
  <w:num w:numId="22">
    <w:abstractNumId w:val="25"/>
  </w:num>
  <w:num w:numId="23">
    <w:abstractNumId w:val="1"/>
  </w:num>
  <w:num w:numId="24">
    <w:abstractNumId w:val="27"/>
  </w:num>
  <w:num w:numId="25">
    <w:abstractNumId w:val="15"/>
  </w:num>
  <w:num w:numId="26">
    <w:abstractNumId w:val="12"/>
  </w:num>
  <w:num w:numId="27">
    <w:abstractNumId w:val="18"/>
  </w:num>
  <w:num w:numId="28">
    <w:abstractNumId w:val="31"/>
  </w:num>
  <w:num w:numId="29">
    <w:abstractNumId w:val="11"/>
  </w:num>
  <w:num w:numId="30">
    <w:abstractNumId w:val="21"/>
  </w:num>
  <w:num w:numId="31">
    <w:abstractNumId w:val="26"/>
  </w:num>
  <w:num w:numId="32">
    <w:abstractNumId w:val="35"/>
  </w:num>
  <w:num w:numId="33">
    <w:abstractNumId w:val="4"/>
  </w:num>
  <w:num w:numId="34">
    <w:abstractNumId w:val="33"/>
  </w:num>
  <w:num w:numId="35">
    <w:abstractNumId w:val="22"/>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revisionView w:markup="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F87"/>
    <w:rsid w:val="00023CA4"/>
    <w:rsid w:val="00025F4A"/>
    <w:rsid w:val="00030D46"/>
    <w:rsid w:val="0005248B"/>
    <w:rsid w:val="000638A2"/>
    <w:rsid w:val="00082E71"/>
    <w:rsid w:val="000914CA"/>
    <w:rsid w:val="00091662"/>
    <w:rsid w:val="000941C7"/>
    <w:rsid w:val="000D67FC"/>
    <w:rsid w:val="000E1919"/>
    <w:rsid w:val="00122CCE"/>
    <w:rsid w:val="0012408C"/>
    <w:rsid w:val="00141ABA"/>
    <w:rsid w:val="00161391"/>
    <w:rsid w:val="001615AE"/>
    <w:rsid w:val="00173659"/>
    <w:rsid w:val="001B6F57"/>
    <w:rsid w:val="001D64B5"/>
    <w:rsid w:val="001F5C1C"/>
    <w:rsid w:val="00202F96"/>
    <w:rsid w:val="0020629A"/>
    <w:rsid w:val="002339A5"/>
    <w:rsid w:val="00235652"/>
    <w:rsid w:val="00236977"/>
    <w:rsid w:val="00251A29"/>
    <w:rsid w:val="00294ED9"/>
    <w:rsid w:val="002B7A69"/>
    <w:rsid w:val="002D31FC"/>
    <w:rsid w:val="002D5817"/>
    <w:rsid w:val="002E501A"/>
    <w:rsid w:val="002F4CAB"/>
    <w:rsid w:val="003065F0"/>
    <w:rsid w:val="00327EE0"/>
    <w:rsid w:val="00363EE4"/>
    <w:rsid w:val="003872F0"/>
    <w:rsid w:val="00394A62"/>
    <w:rsid w:val="003F6564"/>
    <w:rsid w:val="004346D5"/>
    <w:rsid w:val="00464A99"/>
    <w:rsid w:val="004851DC"/>
    <w:rsid w:val="004B764D"/>
    <w:rsid w:val="004C6812"/>
    <w:rsid w:val="004D73D3"/>
    <w:rsid w:val="004E45D6"/>
    <w:rsid w:val="00502337"/>
    <w:rsid w:val="0050623D"/>
    <w:rsid w:val="00511AA6"/>
    <w:rsid w:val="00547F87"/>
    <w:rsid w:val="005578D5"/>
    <w:rsid w:val="00570AE7"/>
    <w:rsid w:val="00572174"/>
    <w:rsid w:val="005A15A8"/>
    <w:rsid w:val="005F751F"/>
    <w:rsid w:val="006437D1"/>
    <w:rsid w:val="0068315B"/>
    <w:rsid w:val="006D5EC4"/>
    <w:rsid w:val="006E600F"/>
    <w:rsid w:val="0074604C"/>
    <w:rsid w:val="00750A96"/>
    <w:rsid w:val="00753C2F"/>
    <w:rsid w:val="00757147"/>
    <w:rsid w:val="007707BE"/>
    <w:rsid w:val="00785A87"/>
    <w:rsid w:val="007D5153"/>
    <w:rsid w:val="007D6528"/>
    <w:rsid w:val="007E1599"/>
    <w:rsid w:val="007F7F78"/>
    <w:rsid w:val="00806834"/>
    <w:rsid w:val="008163BA"/>
    <w:rsid w:val="00857FCE"/>
    <w:rsid w:val="008914AD"/>
    <w:rsid w:val="008B08B4"/>
    <w:rsid w:val="008B6AEF"/>
    <w:rsid w:val="0090752E"/>
    <w:rsid w:val="0091488E"/>
    <w:rsid w:val="009868E3"/>
    <w:rsid w:val="009A45CE"/>
    <w:rsid w:val="009C2163"/>
    <w:rsid w:val="009D51E0"/>
    <w:rsid w:val="009E1BDA"/>
    <w:rsid w:val="00A111C8"/>
    <w:rsid w:val="00A316E9"/>
    <w:rsid w:val="00A50333"/>
    <w:rsid w:val="00A544F7"/>
    <w:rsid w:val="00AB473E"/>
    <w:rsid w:val="00AD1CBD"/>
    <w:rsid w:val="00AE301A"/>
    <w:rsid w:val="00AE4A15"/>
    <w:rsid w:val="00AF219A"/>
    <w:rsid w:val="00AF655B"/>
    <w:rsid w:val="00B45C0F"/>
    <w:rsid w:val="00B70136"/>
    <w:rsid w:val="00B744B8"/>
    <w:rsid w:val="00B81486"/>
    <w:rsid w:val="00BB2778"/>
    <w:rsid w:val="00BC38F4"/>
    <w:rsid w:val="00BF22B1"/>
    <w:rsid w:val="00C116BC"/>
    <w:rsid w:val="00C44C82"/>
    <w:rsid w:val="00C944E0"/>
    <w:rsid w:val="00CC01ED"/>
    <w:rsid w:val="00CC49FB"/>
    <w:rsid w:val="00CC67B9"/>
    <w:rsid w:val="00CD01DC"/>
    <w:rsid w:val="00CD6CD0"/>
    <w:rsid w:val="00CF2168"/>
    <w:rsid w:val="00D55872"/>
    <w:rsid w:val="00D63560"/>
    <w:rsid w:val="00D749D9"/>
    <w:rsid w:val="00D901D1"/>
    <w:rsid w:val="00DA587B"/>
    <w:rsid w:val="00DB4F3F"/>
    <w:rsid w:val="00DE5BE1"/>
    <w:rsid w:val="00DE63F7"/>
    <w:rsid w:val="00DF7A9B"/>
    <w:rsid w:val="00E04F61"/>
    <w:rsid w:val="00E331AA"/>
    <w:rsid w:val="00E33F0D"/>
    <w:rsid w:val="00E871E6"/>
    <w:rsid w:val="00E90537"/>
    <w:rsid w:val="00EC4009"/>
    <w:rsid w:val="00ED76EA"/>
    <w:rsid w:val="00F129FA"/>
    <w:rsid w:val="00F24C4D"/>
    <w:rsid w:val="00F42EA5"/>
    <w:rsid w:val="00F659C8"/>
    <w:rsid w:val="00F7189E"/>
    <w:rsid w:val="00FA1344"/>
    <w:rsid w:val="00FA15F5"/>
    <w:rsid w:val="00FA20AB"/>
    <w:rsid w:val="00FF2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0259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50333"/>
    <w:rPr>
      <w:rFonts w:ascii="Times New Roman" w:hAnsi="Times New Roman" w:cs="Times New Roman"/>
    </w:rPr>
  </w:style>
  <w:style w:type="paragraph" w:styleId="Heading1">
    <w:name w:val="heading 1"/>
    <w:basedOn w:val="Normal"/>
    <w:next w:val="Normal"/>
    <w:link w:val="Heading1Char"/>
    <w:uiPriority w:val="9"/>
    <w:qFormat/>
    <w:rsid w:val="00E04F61"/>
    <w:pPr>
      <w:keepNext/>
      <w:keepLines/>
      <w:spacing w:before="240"/>
      <w:outlineLvl w:val="0"/>
    </w:pPr>
    <w:rPr>
      <w:rFonts w:ascii="Franklin Gothic Medium" w:eastAsia="Times New Roman" w:hAnsi="Franklin Gothic Medium" w:cstheme="majorBidi"/>
      <w:color w:val="2E74B5" w:themeColor="accent1" w:themeShade="BF"/>
      <w:sz w:val="32"/>
      <w:szCs w:val="32"/>
    </w:rPr>
  </w:style>
  <w:style w:type="paragraph" w:styleId="Heading2">
    <w:name w:val="heading 2"/>
    <w:aliases w:val="H3"/>
    <w:basedOn w:val="Normal"/>
    <w:next w:val="Normal"/>
    <w:link w:val="Heading2Char"/>
    <w:uiPriority w:val="9"/>
    <w:unhideWhenUsed/>
    <w:qFormat/>
    <w:rsid w:val="00E33F0D"/>
    <w:pPr>
      <w:keepNext/>
      <w:keepLines/>
      <w:spacing w:before="480" w:after="120"/>
      <w:outlineLvl w:val="1"/>
    </w:pPr>
    <w:rPr>
      <w:rFonts w:ascii="Franklin Gothic Medium" w:eastAsia="Times New Roman" w:hAnsi="Franklin Gothic Medium" w:cstheme="majorBidi"/>
      <w:caps/>
      <w:color w:val="000000" w:themeColor="text1"/>
      <w:spacing w:val="20"/>
      <w:szCs w:val="26"/>
    </w:rPr>
  </w:style>
  <w:style w:type="paragraph" w:styleId="Heading4">
    <w:name w:val="heading 4"/>
    <w:basedOn w:val="Normal"/>
    <w:link w:val="Heading4Char"/>
    <w:uiPriority w:val="9"/>
    <w:qFormat/>
    <w:rsid w:val="00E04F61"/>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4B5"/>
    <w:pPr>
      <w:tabs>
        <w:tab w:val="center" w:pos="4680"/>
        <w:tab w:val="right" w:pos="9360"/>
      </w:tabs>
    </w:pPr>
  </w:style>
  <w:style w:type="character" w:customStyle="1" w:styleId="HeaderChar">
    <w:name w:val="Header Char"/>
    <w:basedOn w:val="DefaultParagraphFont"/>
    <w:link w:val="Header"/>
    <w:uiPriority w:val="99"/>
    <w:rsid w:val="001D64B5"/>
  </w:style>
  <w:style w:type="paragraph" w:styleId="Footer">
    <w:name w:val="footer"/>
    <w:basedOn w:val="Normal"/>
    <w:link w:val="FooterChar"/>
    <w:uiPriority w:val="99"/>
    <w:unhideWhenUsed/>
    <w:rsid w:val="001D64B5"/>
    <w:pPr>
      <w:tabs>
        <w:tab w:val="center" w:pos="4680"/>
        <w:tab w:val="right" w:pos="9360"/>
      </w:tabs>
    </w:pPr>
  </w:style>
  <w:style w:type="character" w:customStyle="1" w:styleId="FooterChar">
    <w:name w:val="Footer Char"/>
    <w:basedOn w:val="DefaultParagraphFont"/>
    <w:link w:val="Footer"/>
    <w:uiPriority w:val="99"/>
    <w:rsid w:val="001D64B5"/>
  </w:style>
  <w:style w:type="character" w:styleId="Hyperlink">
    <w:name w:val="Hyperlink"/>
    <w:basedOn w:val="DefaultParagraphFont"/>
    <w:uiPriority w:val="99"/>
    <w:unhideWhenUsed/>
    <w:rsid w:val="000E1919"/>
    <w:rPr>
      <w:color w:val="0563C1" w:themeColor="hyperlink"/>
      <w:u w:val="single"/>
    </w:rPr>
  </w:style>
  <w:style w:type="character" w:customStyle="1" w:styleId="Heading4Char">
    <w:name w:val="Heading 4 Char"/>
    <w:basedOn w:val="DefaultParagraphFont"/>
    <w:link w:val="Heading4"/>
    <w:uiPriority w:val="9"/>
    <w:rsid w:val="00E04F61"/>
    <w:rPr>
      <w:rFonts w:ascii="Times New Roman" w:hAnsi="Times New Roman" w:cs="Times New Roman"/>
      <w:b/>
      <w:bCs/>
    </w:rPr>
  </w:style>
  <w:style w:type="paragraph" w:styleId="ListParagraph">
    <w:name w:val="List Paragraph"/>
    <w:basedOn w:val="Normal"/>
    <w:uiPriority w:val="34"/>
    <w:qFormat/>
    <w:rsid w:val="00BC38F4"/>
    <w:pPr>
      <w:spacing w:before="120"/>
      <w:ind w:left="288"/>
      <w:contextualSpacing/>
    </w:pPr>
    <w:rPr>
      <w:rFonts w:ascii="Rockwell" w:hAnsi="Rockwell"/>
      <w:sz w:val="22"/>
    </w:rPr>
  </w:style>
  <w:style w:type="character" w:styleId="CommentReference">
    <w:name w:val="annotation reference"/>
    <w:basedOn w:val="DefaultParagraphFont"/>
    <w:uiPriority w:val="99"/>
    <w:semiHidden/>
    <w:unhideWhenUsed/>
    <w:rsid w:val="00E04F61"/>
    <w:rPr>
      <w:sz w:val="18"/>
      <w:szCs w:val="18"/>
    </w:rPr>
  </w:style>
  <w:style w:type="paragraph" w:styleId="CommentText">
    <w:name w:val="annotation text"/>
    <w:basedOn w:val="Normal"/>
    <w:link w:val="CommentTextChar"/>
    <w:uiPriority w:val="99"/>
    <w:semiHidden/>
    <w:unhideWhenUsed/>
    <w:rsid w:val="00E04F61"/>
  </w:style>
  <w:style w:type="character" w:customStyle="1" w:styleId="CommentTextChar">
    <w:name w:val="Comment Text Char"/>
    <w:basedOn w:val="DefaultParagraphFont"/>
    <w:link w:val="CommentText"/>
    <w:uiPriority w:val="99"/>
    <w:semiHidden/>
    <w:rsid w:val="00E04F61"/>
  </w:style>
  <w:style w:type="paragraph" w:styleId="BalloonText">
    <w:name w:val="Balloon Text"/>
    <w:basedOn w:val="Normal"/>
    <w:link w:val="BalloonTextChar"/>
    <w:uiPriority w:val="99"/>
    <w:semiHidden/>
    <w:unhideWhenUsed/>
    <w:rsid w:val="00E04F61"/>
    <w:rPr>
      <w:sz w:val="18"/>
      <w:szCs w:val="18"/>
    </w:rPr>
  </w:style>
  <w:style w:type="character" w:customStyle="1" w:styleId="BalloonTextChar">
    <w:name w:val="Balloon Text Char"/>
    <w:basedOn w:val="DefaultParagraphFont"/>
    <w:link w:val="BalloonText"/>
    <w:uiPriority w:val="99"/>
    <w:semiHidden/>
    <w:rsid w:val="00E04F61"/>
    <w:rPr>
      <w:rFonts w:ascii="Times New Roman" w:hAnsi="Times New Roman" w:cs="Times New Roman"/>
      <w:sz w:val="18"/>
      <w:szCs w:val="18"/>
    </w:rPr>
  </w:style>
  <w:style w:type="character" w:customStyle="1" w:styleId="Heading1Char">
    <w:name w:val="Heading 1 Char"/>
    <w:basedOn w:val="DefaultParagraphFont"/>
    <w:link w:val="Heading1"/>
    <w:uiPriority w:val="9"/>
    <w:rsid w:val="00E04F61"/>
    <w:rPr>
      <w:rFonts w:ascii="Franklin Gothic Medium" w:eastAsia="Times New Roman" w:hAnsi="Franklin Gothic Medium" w:cstheme="majorBidi"/>
      <w:color w:val="2E74B5" w:themeColor="accent1" w:themeShade="BF"/>
      <w:sz w:val="32"/>
      <w:szCs w:val="32"/>
    </w:rPr>
  </w:style>
  <w:style w:type="character" w:customStyle="1" w:styleId="Heading2Char">
    <w:name w:val="Heading 2 Char"/>
    <w:aliases w:val="H3 Char"/>
    <w:basedOn w:val="DefaultParagraphFont"/>
    <w:link w:val="Heading2"/>
    <w:uiPriority w:val="9"/>
    <w:rsid w:val="00E33F0D"/>
    <w:rPr>
      <w:rFonts w:ascii="Franklin Gothic Medium" w:eastAsia="Times New Roman" w:hAnsi="Franklin Gothic Medium" w:cstheme="majorBidi"/>
      <w:caps/>
      <w:color w:val="000000" w:themeColor="text1"/>
      <w:spacing w:val="20"/>
      <w:szCs w:val="26"/>
    </w:rPr>
  </w:style>
  <w:style w:type="paragraph" w:styleId="Subtitle">
    <w:name w:val="Subtitle"/>
    <w:basedOn w:val="Normal"/>
    <w:next w:val="Normal"/>
    <w:link w:val="SubtitleChar"/>
    <w:uiPriority w:val="11"/>
    <w:qFormat/>
    <w:rsid w:val="00BC38F4"/>
    <w:pPr>
      <w:numPr>
        <w:ilvl w:val="1"/>
      </w:numPr>
      <w:spacing w:before="360" w:after="160"/>
    </w:pPr>
    <w:rPr>
      <w:rFonts w:ascii="Rockwell" w:eastAsia="Times New Roman" w:hAnsi="Rockwell"/>
      <w:b/>
      <w:bCs/>
      <w:color w:val="000000" w:themeColor="text1"/>
      <w:spacing w:val="4"/>
      <w:sz w:val="20"/>
      <w:szCs w:val="22"/>
    </w:rPr>
  </w:style>
  <w:style w:type="character" w:customStyle="1" w:styleId="SubtitleChar">
    <w:name w:val="Subtitle Char"/>
    <w:basedOn w:val="DefaultParagraphFont"/>
    <w:link w:val="Subtitle"/>
    <w:uiPriority w:val="11"/>
    <w:rsid w:val="00BC38F4"/>
    <w:rPr>
      <w:rFonts w:ascii="Rockwell" w:eastAsia="Times New Roman" w:hAnsi="Rockwell"/>
      <w:b/>
      <w:bCs/>
      <w:color w:val="000000" w:themeColor="text1"/>
      <w:spacing w:val="4"/>
      <w:sz w:val="20"/>
      <w:szCs w:val="22"/>
    </w:rPr>
  </w:style>
  <w:style w:type="paragraph" w:customStyle="1" w:styleId="brandbook">
    <w:name w:val="brand book"/>
    <w:basedOn w:val="Normal"/>
    <w:qFormat/>
    <w:rsid w:val="00E04F61"/>
    <w:rPr>
      <w:rFonts w:ascii="Franklin Gothic Medium" w:hAnsi="Franklin Gothic Medium"/>
      <w:spacing w:val="20"/>
      <w:sz w:val="18"/>
      <w:szCs w:val="18"/>
    </w:rPr>
  </w:style>
  <w:style w:type="paragraph" w:customStyle="1" w:styleId="headertitle">
    <w:name w:val="header title"/>
    <w:basedOn w:val="Normal"/>
    <w:qFormat/>
    <w:rsid w:val="00E04F61"/>
    <w:rPr>
      <w:rFonts w:ascii="Franklin Gothic Book" w:hAnsi="Franklin Gothic Book"/>
      <w:spacing w:val="15"/>
      <w:sz w:val="18"/>
      <w:szCs w:val="18"/>
    </w:rPr>
  </w:style>
  <w:style w:type="paragraph" w:customStyle="1" w:styleId="footerpagetitleandpagenumber">
    <w:name w:val="footer page title and page number"/>
    <w:basedOn w:val="Normal"/>
    <w:qFormat/>
    <w:rsid w:val="00025F4A"/>
    <w:rPr>
      <w:rFonts w:ascii="Franklin Gothic Book" w:hAnsi="Franklin Gothic Book"/>
      <w:spacing w:val="5"/>
      <w:sz w:val="15"/>
      <w:szCs w:val="15"/>
    </w:rPr>
  </w:style>
  <w:style w:type="character" w:styleId="FollowedHyperlink">
    <w:name w:val="FollowedHyperlink"/>
    <w:basedOn w:val="DefaultParagraphFont"/>
    <w:uiPriority w:val="99"/>
    <w:semiHidden/>
    <w:unhideWhenUsed/>
    <w:rsid w:val="002339A5"/>
    <w:rPr>
      <w:color w:val="954F72" w:themeColor="followedHyperlink"/>
      <w:u w:val="single"/>
    </w:rPr>
  </w:style>
  <w:style w:type="paragraph" w:customStyle="1" w:styleId="H1">
    <w:name w:val="H1"/>
    <w:basedOn w:val="Normal"/>
    <w:qFormat/>
    <w:rsid w:val="00572174"/>
    <w:pPr>
      <w:shd w:val="clear" w:color="auto" w:fill="FFFFFF" w:themeFill="background1"/>
    </w:pPr>
    <w:rPr>
      <w:rFonts w:ascii="Rockwell" w:eastAsia="Times New Roman" w:hAnsi="Rockwell"/>
      <w:color w:val="000000" w:themeColor="text1"/>
      <w:sz w:val="36"/>
      <w:szCs w:val="44"/>
    </w:rPr>
  </w:style>
  <w:style w:type="paragraph" w:customStyle="1" w:styleId="bodycopy">
    <w:name w:val="body copy"/>
    <w:basedOn w:val="Normal"/>
    <w:qFormat/>
    <w:rsid w:val="00E33F0D"/>
    <w:pPr>
      <w:spacing w:before="160" w:after="160"/>
    </w:pPr>
    <w:rPr>
      <w:rFonts w:ascii="Franklin Gothic Book" w:eastAsia="Times New Roman" w:hAnsi="Franklin Gothic Book"/>
      <w:color w:val="000000" w:themeColor="text1"/>
    </w:rPr>
  </w:style>
  <w:style w:type="paragraph" w:customStyle="1" w:styleId="introparagraph">
    <w:name w:val="intro paragraph"/>
    <w:basedOn w:val="bodycopy"/>
    <w:qFormat/>
    <w:rsid w:val="002D31FC"/>
    <w:pPr>
      <w:spacing w:before="200"/>
    </w:pPr>
    <w:rPr>
      <w:i/>
      <w:iCs/>
      <w:sz w:val="29"/>
    </w:rPr>
  </w:style>
  <w:style w:type="paragraph" w:customStyle="1" w:styleId="H2Rockwell">
    <w:name w:val="H2 Rockwell"/>
    <w:basedOn w:val="Heading1"/>
    <w:qFormat/>
    <w:rsid w:val="00572174"/>
    <w:pPr>
      <w:spacing w:before="480"/>
    </w:pPr>
    <w:rPr>
      <w:rFonts w:ascii="Rockwell" w:hAnsi="Rockwell"/>
      <w:color w:val="000000" w:themeColor="text1"/>
    </w:rPr>
  </w:style>
  <w:style w:type="paragraph" w:customStyle="1" w:styleId="TIPS">
    <w:name w:val="TIPS"/>
    <w:basedOn w:val="Normal"/>
    <w:qFormat/>
    <w:rsid w:val="00E33F0D"/>
    <w:pPr>
      <w:shd w:val="clear" w:color="auto" w:fill="FFFFFF" w:themeFill="background1"/>
    </w:pPr>
    <w:rPr>
      <w:rFonts w:ascii="Franklin Gothic Demi" w:eastAsia="Times New Roman" w:hAnsi="Franklin Gothic Demi"/>
      <w:b/>
      <w:bCs/>
      <w:i/>
      <w:iCs/>
      <w:color w:val="000000" w:themeColor="text1"/>
      <w:spacing w:val="10"/>
      <w:sz w:val="20"/>
    </w:rPr>
  </w:style>
  <w:style w:type="character" w:styleId="PageNumber">
    <w:name w:val="page number"/>
    <w:basedOn w:val="DefaultParagraphFont"/>
    <w:uiPriority w:val="99"/>
    <w:semiHidden/>
    <w:unhideWhenUsed/>
    <w:rsid w:val="007E1599"/>
  </w:style>
  <w:style w:type="paragraph" w:styleId="NoSpacing">
    <w:name w:val="No Spacing"/>
    <w:uiPriority w:val="1"/>
    <w:qFormat/>
    <w:rsid w:val="00A50333"/>
    <w:rPr>
      <w:rFonts w:eastAsiaTheme="minorEastAsia"/>
    </w:rPr>
  </w:style>
  <w:style w:type="character" w:styleId="SubtleEmphasis">
    <w:name w:val="Subtle Emphasis"/>
    <w:basedOn w:val="DefaultParagraphFont"/>
    <w:uiPriority w:val="19"/>
    <w:qFormat/>
    <w:rsid w:val="00785A8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jpeg"/><Relationship Id="rId10"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hyperlink" Target="mailto:pennstatebrand@psu.edu" TargetMode="External"/><Relationship Id="rId2" Type="http://schemas.openxmlformats.org/officeDocument/2006/relationships/hyperlink" Target="mailto:pennstatebrand@psu.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bbycoffey/Box%20Sync/Marketing%20-%20Current%20Design%20&amp;%20Projects/Design%20Projects/Design%20Projects%20(1)/Current%20Projects%20by%20UED/SCM/SCM%2017-46%20Brand%20Book/Download%20Documents/Word%20Do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07C395B-8FA7-3244-9E26-AE40B2542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 Template.dotx</Template>
  <TotalTime>6</TotalTime>
  <Pages>6</Pages>
  <Words>953</Words>
  <Characters>5433</Characters>
  <Application>Microsoft Macintosh Word</Application>
  <DocSecurity>0</DocSecurity>
  <Lines>45</Lines>
  <Paragraphs>12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Camera Modes</vt:lpstr>
      <vt:lpstr>    White Balance</vt:lpstr>
      <vt:lpstr>    Auto Focus</vt:lpstr>
      <vt:lpstr>    Quality Settings</vt:lpstr>
      <vt:lpstr>    Setting Exposure</vt:lpstr>
    </vt:vector>
  </TitlesOfParts>
  <LinksUpToDate>false</LinksUpToDate>
  <CharactersWithSpaces>6374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2018-03-23T17:50:00Z</cp:lastPrinted>
  <dcterms:created xsi:type="dcterms:W3CDTF">2018-03-27T19:48:00Z</dcterms:created>
  <dcterms:modified xsi:type="dcterms:W3CDTF">2018-03-27T19:48:00Z</dcterms:modified>
</cp:coreProperties>
</file>